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F5C" w:rsidRPr="002106A3" w:rsidRDefault="00640D76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  <w:r w:rsidRPr="002106A3">
        <w:rPr>
          <w:rFonts w:asciiTheme="minorHAnsi" w:hAnsiTheme="minorHAnsi" w:cs="Arial"/>
          <w:noProof/>
          <w:sz w:val="16"/>
          <w:szCs w:val="16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-147955</wp:posOffset>
            </wp:positionV>
            <wp:extent cx="1843405" cy="404495"/>
            <wp:effectExtent l="0" t="0" r="0" b="0"/>
            <wp:wrapNone/>
            <wp:docPr id="7" name="Grafik 6" descr="Organigram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OrganigrammB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55000" t="36482" r="4000" b="57503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06A3">
        <w:rPr>
          <w:rFonts w:asciiTheme="minorHAnsi" w:hAnsiTheme="minorHAnsi" w:cs="Arial"/>
          <w:noProof/>
          <w:sz w:val="16"/>
          <w:szCs w:val="16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-239665</wp:posOffset>
            </wp:positionV>
            <wp:extent cx="1680210" cy="514985"/>
            <wp:effectExtent l="0" t="0" r="0" b="0"/>
            <wp:wrapNone/>
            <wp:docPr id="6" name="Grafik 5" descr="Organigram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OrganigrammB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8841" t="36023" r="59550" b="5750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sz w:val="16"/>
          <w:szCs w:val="16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-298815</wp:posOffset>
            </wp:positionV>
            <wp:extent cx="1015200" cy="792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bf-logo 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3A" w:rsidRPr="002106A3" w:rsidRDefault="009E103A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A87640" w:rsidRDefault="00A87640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640D76" w:rsidRDefault="00640D76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640D76" w:rsidRPr="002106A3" w:rsidRDefault="00640D76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EF66FD" w:rsidRPr="002106A3" w:rsidRDefault="00823C8F" w:rsidP="006F76B8">
      <w:pPr>
        <w:spacing w:before="40" w:after="40"/>
        <w:rPr>
          <w:rFonts w:asciiTheme="minorHAnsi" w:hAnsiTheme="minorHAnsi" w:cs="Arial"/>
          <w:b/>
          <w:lang w:val="en-US"/>
        </w:rPr>
      </w:pPr>
      <w:r w:rsidRPr="002106A3">
        <w:rPr>
          <w:rFonts w:asciiTheme="minorHAnsi" w:hAnsiTheme="minorHAnsi" w:cs="Arial"/>
          <w:b/>
          <w:lang w:val="en-US"/>
        </w:rPr>
        <w:t>Template</w:t>
      </w:r>
    </w:p>
    <w:p w:rsidR="0051256D" w:rsidRPr="002106A3" w:rsidRDefault="00EF66FD" w:rsidP="00EF66FD">
      <w:pPr>
        <w:spacing w:before="40" w:after="40"/>
        <w:rPr>
          <w:rFonts w:asciiTheme="minorHAnsi" w:hAnsiTheme="minorHAnsi" w:cs="Arial"/>
          <w:lang w:val="en-US"/>
        </w:rPr>
      </w:pPr>
      <w:r w:rsidRPr="002106A3">
        <w:rPr>
          <w:rFonts w:asciiTheme="minorHAnsi" w:hAnsiTheme="minorHAnsi" w:cs="Arial"/>
          <w:lang w:val="en-US"/>
        </w:rPr>
        <w:t>Application for the use of data</w:t>
      </w:r>
      <w:r w:rsidR="00430277" w:rsidRPr="002106A3">
        <w:rPr>
          <w:rFonts w:asciiTheme="minorHAnsi" w:hAnsiTheme="minorHAnsi" w:cs="Arial"/>
          <w:lang w:val="en-US"/>
        </w:rPr>
        <w:t>/</w:t>
      </w:r>
      <w:r w:rsidRPr="002106A3">
        <w:rPr>
          <w:rFonts w:asciiTheme="minorHAnsi" w:hAnsiTheme="minorHAnsi" w:cs="Arial"/>
          <w:lang w:val="en-US"/>
        </w:rPr>
        <w:t xml:space="preserve">biomaterial </w:t>
      </w:r>
      <w:r w:rsidR="009872AD" w:rsidRPr="002106A3">
        <w:rPr>
          <w:rFonts w:asciiTheme="minorHAnsi" w:hAnsiTheme="minorHAnsi" w:cs="Arial"/>
          <w:lang w:val="en-US"/>
        </w:rPr>
        <w:t>and/</w:t>
      </w:r>
      <w:r w:rsidRPr="002106A3">
        <w:rPr>
          <w:rFonts w:asciiTheme="minorHAnsi" w:hAnsiTheme="minorHAnsi" w:cs="Arial"/>
          <w:lang w:val="en-US"/>
        </w:rPr>
        <w:t>or the i</w:t>
      </w:r>
      <w:r w:rsidR="00F63430" w:rsidRPr="002106A3">
        <w:rPr>
          <w:rFonts w:asciiTheme="minorHAnsi" w:hAnsiTheme="minorHAnsi" w:cs="Arial"/>
          <w:lang w:val="en-US"/>
        </w:rPr>
        <w:t>nfrastru</w:t>
      </w:r>
      <w:r w:rsidRPr="002106A3">
        <w:rPr>
          <w:rFonts w:asciiTheme="minorHAnsi" w:hAnsiTheme="minorHAnsi" w:cs="Arial"/>
          <w:lang w:val="en-US"/>
        </w:rPr>
        <w:t>c</w:t>
      </w:r>
      <w:r w:rsidR="00F63430" w:rsidRPr="002106A3">
        <w:rPr>
          <w:rFonts w:asciiTheme="minorHAnsi" w:hAnsiTheme="minorHAnsi" w:cs="Arial"/>
          <w:lang w:val="en-US"/>
        </w:rPr>
        <w:t>tur</w:t>
      </w:r>
      <w:r w:rsidRPr="002106A3">
        <w:rPr>
          <w:rFonts w:asciiTheme="minorHAnsi" w:hAnsiTheme="minorHAnsi" w:cs="Arial"/>
          <w:lang w:val="en-US"/>
        </w:rPr>
        <w:t>e</w:t>
      </w:r>
      <w:r w:rsidR="00F63430" w:rsidRPr="002106A3">
        <w:rPr>
          <w:rFonts w:asciiTheme="minorHAnsi" w:hAnsiTheme="minorHAnsi" w:cs="Arial"/>
          <w:lang w:val="en-US"/>
        </w:rPr>
        <w:t xml:space="preserve"> </w:t>
      </w:r>
      <w:r w:rsidRPr="002106A3">
        <w:rPr>
          <w:rFonts w:asciiTheme="minorHAnsi" w:hAnsiTheme="minorHAnsi" w:cs="Arial"/>
          <w:lang w:val="en-US"/>
        </w:rPr>
        <w:t xml:space="preserve">of the </w:t>
      </w:r>
      <w:r w:rsidRPr="002106A3">
        <w:rPr>
          <w:rFonts w:asciiTheme="minorHAnsi" w:hAnsiTheme="minorHAnsi" w:cs="Arial"/>
          <w:i/>
          <w:lang w:val="en-US"/>
        </w:rPr>
        <w:t>National Register for Congenital Heart Defects</w:t>
      </w:r>
      <w:r w:rsidRPr="002106A3">
        <w:rPr>
          <w:rFonts w:asciiTheme="minorHAnsi" w:hAnsiTheme="minorHAnsi" w:cs="Arial"/>
          <w:lang w:val="en-US"/>
        </w:rPr>
        <w:t xml:space="preserve"> </w:t>
      </w:r>
      <w:r w:rsidR="00C52246" w:rsidRPr="002106A3">
        <w:rPr>
          <w:rFonts w:asciiTheme="minorHAnsi" w:hAnsiTheme="minorHAnsi" w:cs="Arial"/>
          <w:lang w:val="en-US"/>
        </w:rPr>
        <w:t>(</w:t>
      </w:r>
      <w:r w:rsidR="00C163EA" w:rsidRPr="002106A3">
        <w:rPr>
          <w:rFonts w:asciiTheme="minorHAnsi" w:hAnsiTheme="minorHAnsi" w:cs="Arial"/>
          <w:b/>
          <w:lang w:val="en-US"/>
        </w:rPr>
        <w:t>NRCHD</w:t>
      </w:r>
      <w:r w:rsidR="00C163EA" w:rsidRPr="002106A3">
        <w:rPr>
          <w:rFonts w:asciiTheme="minorHAnsi" w:hAnsiTheme="minorHAnsi" w:cs="Arial"/>
          <w:lang w:val="en-US"/>
        </w:rPr>
        <w:t xml:space="preserve">) </w:t>
      </w:r>
      <w:r w:rsidRPr="002106A3">
        <w:rPr>
          <w:rFonts w:asciiTheme="minorHAnsi" w:hAnsiTheme="minorHAnsi" w:cs="Arial"/>
          <w:lang w:val="en-US"/>
        </w:rPr>
        <w:t>for research studies</w:t>
      </w:r>
    </w:p>
    <w:p w:rsidR="00806C52" w:rsidRPr="002106A3" w:rsidRDefault="00806C52" w:rsidP="00F90E57">
      <w:pPr>
        <w:rPr>
          <w:rFonts w:asciiTheme="minorHAnsi" w:hAnsiTheme="minorHAnsi" w:cs="Arial"/>
          <w:sz w:val="16"/>
          <w:szCs w:val="16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283"/>
      </w:tblGrid>
      <w:tr w:rsidR="00F90E57" w:rsidRPr="005F02E5" w:rsidTr="00EF66FD">
        <w:tc>
          <w:tcPr>
            <w:tcW w:w="5495" w:type="dxa"/>
          </w:tcPr>
          <w:p w:rsidR="00AC658E" w:rsidRPr="002106A3" w:rsidRDefault="00C52246" w:rsidP="0012458D">
            <w:pPr>
              <w:spacing w:before="40" w:after="120"/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</w:pPr>
            <w:r w:rsidRPr="002106A3"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  <w:t xml:space="preserve">Please e-mail </w:t>
            </w:r>
            <w:r w:rsidR="00EF66FD" w:rsidRPr="002106A3"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  <w:t>to</w:t>
            </w:r>
          </w:p>
          <w:p w:rsidR="00EF66FD" w:rsidRPr="002106A3" w:rsidRDefault="005F02E5" w:rsidP="00F90E57">
            <w:pPr>
              <w:spacing w:before="40" w:after="40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hyperlink r:id="rId9" w:history="1">
              <w:r w:rsidR="00EF66FD" w:rsidRPr="002106A3">
                <w:rPr>
                  <w:rStyle w:val="Hyperlink"/>
                  <w:rFonts w:asciiTheme="minorHAnsi" w:hAnsiTheme="minorHAnsi" w:cs="Arial"/>
                  <w:sz w:val="18"/>
                  <w:szCs w:val="18"/>
                  <w:lang w:val="en-US"/>
                </w:rPr>
                <w:t>ubauer@kompetenznetz-ahf.de</w:t>
              </w:r>
            </w:hyperlink>
          </w:p>
          <w:p w:rsidR="0012458D" w:rsidRPr="002106A3" w:rsidRDefault="0012458D" w:rsidP="0012458D">
            <w:pPr>
              <w:spacing w:before="40" w:after="40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CEO of the </w:t>
            </w:r>
            <w:r w:rsidR="00F90E57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National Register </w:t>
            </w:r>
            <w:r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for Congenital Heart Defects</w:t>
            </w:r>
            <w:r w:rsidR="00A87640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(</w:t>
            </w:r>
            <w:r w:rsidR="00A87640" w:rsidRPr="002106A3"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  <w:t>NRCHD</w:t>
            </w:r>
            <w:r w:rsidR="00A87640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) and the Competence Network for Congenital Heart Defects (</w:t>
            </w:r>
            <w:r w:rsidR="00A87640" w:rsidRPr="002106A3"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  <w:t>CNCHD</w:t>
            </w:r>
            <w:r w:rsidR="00A87640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)</w:t>
            </w:r>
          </w:p>
          <w:p w:rsidR="0012458D" w:rsidRPr="002106A3" w:rsidRDefault="00F90E57" w:rsidP="0012458D">
            <w:pPr>
              <w:spacing w:before="40" w:after="40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Dr. Ulrike Bauer</w:t>
            </w:r>
          </w:p>
        </w:tc>
        <w:tc>
          <w:tcPr>
            <w:tcW w:w="4283" w:type="dxa"/>
          </w:tcPr>
          <w:p w:rsidR="00F90E57" w:rsidRPr="002106A3" w:rsidRDefault="00C52246" w:rsidP="0012458D">
            <w:pPr>
              <w:spacing w:before="40" w:after="240"/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</w:pPr>
            <w:r w:rsidRPr="002106A3"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  <w:t>To be completed by the Management Office</w:t>
            </w:r>
            <w:r w:rsidR="00F90E57" w:rsidRPr="002106A3"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  <w:t>:</w:t>
            </w:r>
          </w:p>
          <w:p w:rsidR="00F90E57" w:rsidRPr="002106A3" w:rsidRDefault="00C52246" w:rsidP="0012458D">
            <w:pPr>
              <w:spacing w:before="40" w:after="240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Project application ID</w:t>
            </w:r>
            <w:r w:rsidR="00F90E57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: ______</w:t>
            </w:r>
            <w:r w:rsidR="00B34815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____</w:t>
            </w:r>
            <w:r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___</w:t>
            </w:r>
          </w:p>
          <w:p w:rsidR="00F90E57" w:rsidRPr="002106A3" w:rsidRDefault="00C52246" w:rsidP="0012458D">
            <w:pPr>
              <w:spacing w:before="40" w:after="240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Date of receipt</w:t>
            </w:r>
            <w:r w:rsidR="00F90E57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: _______________</w:t>
            </w:r>
            <w:r w:rsidR="00B34815" w:rsidRPr="002106A3">
              <w:rPr>
                <w:rFonts w:asciiTheme="minorHAnsi" w:hAnsiTheme="minorHAnsi" w:cs="Arial"/>
                <w:sz w:val="18"/>
                <w:szCs w:val="18"/>
                <w:lang w:val="en-US"/>
              </w:rPr>
              <w:t>____</w:t>
            </w:r>
          </w:p>
        </w:tc>
      </w:tr>
    </w:tbl>
    <w:p w:rsidR="00337E58" w:rsidRPr="002106A3" w:rsidRDefault="00337E58" w:rsidP="00F90E57">
      <w:pPr>
        <w:rPr>
          <w:rFonts w:asciiTheme="minorHAnsi" w:hAnsiTheme="minorHAnsi" w:cs="Arial"/>
          <w:sz w:val="16"/>
          <w:szCs w:val="16"/>
          <w:lang w:val="en-US"/>
        </w:rPr>
      </w:pPr>
    </w:p>
    <w:p w:rsidR="00823C8F" w:rsidRPr="002106A3" w:rsidRDefault="00EF66FD" w:rsidP="00360615">
      <w:pPr>
        <w:spacing w:after="120"/>
        <w:rPr>
          <w:rFonts w:asciiTheme="minorHAnsi" w:hAnsiTheme="minorHAnsi" w:cs="Arial"/>
          <w:sz w:val="16"/>
          <w:szCs w:val="16"/>
          <w:lang w:val="en-US"/>
        </w:rPr>
      </w:pPr>
      <w:r w:rsidRPr="002106A3">
        <w:rPr>
          <w:rFonts w:asciiTheme="minorHAnsi" w:hAnsiTheme="minorHAnsi" w:cs="Arial"/>
          <w:b/>
          <w:i/>
          <w:sz w:val="20"/>
          <w:szCs w:val="20"/>
          <w:lang w:val="en-US"/>
        </w:rPr>
        <w:t>Details of this proposal will be treated as confidential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0E3F19" w:rsidRPr="002106A3" w:rsidTr="00DF43AF">
        <w:tc>
          <w:tcPr>
            <w:tcW w:w="9628" w:type="dxa"/>
          </w:tcPr>
          <w:p w:rsidR="000E3F19" w:rsidRPr="002106A3" w:rsidRDefault="00AF5500" w:rsidP="009E103A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 xml:space="preserve">1. </w:t>
            </w:r>
            <w:r w:rsidR="00C52246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>Research t</w:t>
            </w:r>
            <w:r w:rsidR="00823C8F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>opic/</w:t>
            </w:r>
            <w:r w:rsidR="00C52246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>t</w:t>
            </w:r>
            <w:r w:rsidR="00823C8F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>itle</w:t>
            </w:r>
          </w:p>
          <w:p w:rsidR="007C439B" w:rsidRPr="002106A3" w:rsidRDefault="00E96BA5" w:rsidP="009E103A">
            <w:pPr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3187F" w:rsidRPr="002106A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bookmarkStart w:id="1" w:name="_GoBack"/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bookmarkEnd w:id="1"/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B33B67" w:rsidRPr="002106A3" w:rsidTr="00DF43AF">
        <w:tc>
          <w:tcPr>
            <w:tcW w:w="9628" w:type="dxa"/>
          </w:tcPr>
          <w:p w:rsidR="00B33B67" w:rsidRPr="002106A3" w:rsidRDefault="00AF5500" w:rsidP="00F75476">
            <w:pPr>
              <w:spacing w:before="80" w:after="80"/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2. </w:t>
            </w:r>
            <w:r w:rsidR="00C52246"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Principal investigator</w:t>
            </w:r>
            <w:r w:rsidR="00EC4F2C"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(s)</w:t>
            </w:r>
          </w:p>
          <w:p w:rsidR="00AF5500" w:rsidRPr="002106A3" w:rsidRDefault="00AF5500" w:rsidP="00360615">
            <w:pPr>
              <w:spacing w:before="80" w:after="80"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First n</w:t>
            </w:r>
            <w:r w:rsidR="00360615"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ame</w:t>
            </w:r>
            <w:r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/surname</w:t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AF5500" w:rsidRPr="002106A3" w:rsidRDefault="00AF5500" w:rsidP="00360615">
            <w:pPr>
              <w:spacing w:before="80" w:after="80"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O</w:t>
            </w:r>
            <w:r w:rsidR="00C52246"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rganisation/i</w:t>
            </w:r>
            <w:r w:rsidR="00CB6160"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nstitut</w:t>
            </w:r>
            <w:r w:rsidR="00823C8F"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ion</w:t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360615" w:rsidRPr="002106A3" w:rsidRDefault="00AF5500" w:rsidP="00360615">
            <w:pPr>
              <w:spacing w:before="80" w:after="80"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Address</w:t>
            </w:r>
            <w:r w:rsidR="000A18C3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3242A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B3187F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2"/>
          </w:p>
          <w:p w:rsidR="00AF5500" w:rsidRPr="002106A3" w:rsidRDefault="00E3242A" w:rsidP="00360615">
            <w:pPr>
              <w:spacing w:before="80" w:after="80"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Tel./Fax</w:t>
            </w:r>
            <w:r w:rsidR="00AF5500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0A18C3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AF5500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F5500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AF5500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AF5500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AF5500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AF5500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AF5500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AF5500" w:rsidRPr="002106A3" w:rsidRDefault="00AF5500" w:rsidP="00360615">
            <w:pPr>
              <w:spacing w:before="80" w:after="80"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Email</w:t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64027E" w:rsidRPr="002106A3" w:rsidRDefault="00C52246" w:rsidP="00E3242A">
            <w:pPr>
              <w:spacing w:before="80" w:after="80"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Co-investigator</w:t>
            </w:r>
            <w:r w:rsidR="00EC4F2C" w:rsidRPr="00E3242A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(s)</w:t>
            </w:r>
            <w:r w:rsidR="000A18C3"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 w:rsidR="0064027E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64027E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64027E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64027E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64027E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64027E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51256D" w:rsidRPr="005F02E5" w:rsidTr="00DF43AF">
        <w:tc>
          <w:tcPr>
            <w:tcW w:w="9628" w:type="dxa"/>
          </w:tcPr>
          <w:p w:rsidR="00AA0F91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3. </w:t>
            </w:r>
            <w:r w:rsidR="00E24C27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Planned</w:t>
            </w:r>
            <w:r w:rsidR="00C52246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 project duration</w:t>
            </w:r>
          </w:p>
          <w:p w:rsidR="0051256D" w:rsidRPr="002106A3" w:rsidRDefault="005250E3" w:rsidP="00360615">
            <w:pPr>
              <w:autoSpaceDE w:val="0"/>
              <w:autoSpaceDN w:val="0"/>
              <w:adjustRightInd w:val="0"/>
              <w:spacing w:before="80" w:after="80"/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bCs/>
                <w:color w:val="0000FF"/>
                <w:sz w:val="20"/>
                <w:szCs w:val="20"/>
                <w:lang w:val="en-US"/>
              </w:rPr>
              <w:t>From</w:t>
            </w:r>
            <w:r w:rsidR="00841329" w:rsidRPr="00E3242A">
              <w:rPr>
                <w:rFonts w:asciiTheme="minorHAnsi" w:hAnsiTheme="minorHAnsi" w:cs="Arial"/>
                <w:bCs/>
                <w:color w:val="0000FF"/>
                <w:sz w:val="20"/>
                <w:szCs w:val="20"/>
                <w:lang w:val="en-US"/>
              </w:rPr>
              <w:t>:</w:t>
            </w:r>
            <w:r w:rsidR="00841329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 w:rsidR="00B3187F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4"/>
            <w:r w:rsidR="00360615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tab/>
            </w:r>
            <w:r w:rsidR="00360615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tab/>
            </w:r>
            <w:r w:rsidRPr="00E3242A">
              <w:rPr>
                <w:rFonts w:asciiTheme="minorHAnsi" w:hAnsiTheme="minorHAnsi" w:cs="Arial"/>
                <w:bCs/>
                <w:color w:val="0000FF"/>
                <w:sz w:val="20"/>
                <w:szCs w:val="20"/>
                <w:lang w:val="en-US"/>
              </w:rPr>
              <w:t>Until</w:t>
            </w:r>
            <w:r w:rsidR="00841329" w:rsidRPr="00E3242A">
              <w:rPr>
                <w:rFonts w:asciiTheme="minorHAnsi" w:hAnsiTheme="minorHAnsi" w:cs="Arial"/>
                <w:bCs/>
                <w:color w:val="0000FF"/>
                <w:sz w:val="20"/>
                <w:szCs w:val="20"/>
                <w:lang w:val="en-US"/>
              </w:rPr>
              <w:t>:</w:t>
            </w:r>
            <w:r w:rsidR="00841329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="00B3187F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E96BA5"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DC7E07" w:rsidRPr="002106A3" w:rsidTr="00DF43AF">
        <w:tc>
          <w:tcPr>
            <w:tcW w:w="9628" w:type="dxa"/>
          </w:tcPr>
          <w:p w:rsidR="00DC7E07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4. </w:t>
            </w:r>
            <w:r w:rsidR="007D4A7F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Background</w:t>
            </w:r>
            <w:r w:rsidR="00E24C27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/state of the art</w:t>
            </w:r>
          </w:p>
          <w:p w:rsidR="00DC7E07" w:rsidRPr="002106A3" w:rsidRDefault="00E96BA5" w:rsidP="00F75476">
            <w:pPr>
              <w:spacing w:before="80" w:after="80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="00B3187F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F63430" w:rsidRPr="002106A3" w:rsidTr="00DF43AF">
        <w:tc>
          <w:tcPr>
            <w:tcW w:w="9628" w:type="dxa"/>
          </w:tcPr>
          <w:p w:rsidR="00F63430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5. </w:t>
            </w:r>
            <w:r w:rsidR="00E24C27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Research questions and a</w:t>
            </w:r>
            <w:r w:rsidR="00676827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ims</w:t>
            </w:r>
          </w:p>
          <w:p w:rsidR="00F63430" w:rsidRPr="002106A3" w:rsidRDefault="00E96BA5" w:rsidP="00F75476">
            <w:pPr>
              <w:spacing w:before="80" w:after="80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="00B3187F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51256D" w:rsidRPr="002106A3" w:rsidTr="00DF43AF">
        <w:tc>
          <w:tcPr>
            <w:tcW w:w="9628" w:type="dxa"/>
          </w:tcPr>
          <w:p w:rsidR="00AA0F91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6. </w:t>
            </w:r>
            <w:r w:rsidR="00E60199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Hypothes</w:t>
            </w:r>
            <w:r w:rsidR="00C0066B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i</w:t>
            </w:r>
            <w:r w:rsidR="005250E3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s</w:t>
            </w:r>
          </w:p>
          <w:p w:rsidR="0051256D" w:rsidRPr="002106A3" w:rsidRDefault="00E96BA5" w:rsidP="00F75476">
            <w:pPr>
              <w:spacing w:before="80" w:after="80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B3187F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7A2467" w:rsidRPr="002106A3" w:rsidTr="00DF43AF">
        <w:tc>
          <w:tcPr>
            <w:tcW w:w="9628" w:type="dxa"/>
          </w:tcPr>
          <w:p w:rsidR="007A2467" w:rsidRPr="002106A3" w:rsidRDefault="00430277" w:rsidP="007A2467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7. </w:t>
            </w:r>
            <w:r w:rsidR="007A2467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Feasibility (power calculation etc.)</w:t>
            </w:r>
          </w:p>
          <w:p w:rsidR="007A2467" w:rsidRPr="002106A3" w:rsidRDefault="00E96BA5" w:rsidP="007A2467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A2467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7A2467" w:rsidRPr="002106A3" w:rsidTr="00DF43AF">
        <w:tc>
          <w:tcPr>
            <w:tcW w:w="9628" w:type="dxa"/>
          </w:tcPr>
          <w:p w:rsidR="007A2467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8. </w:t>
            </w:r>
            <w:r w:rsidR="007A2467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Relevance of results</w:t>
            </w:r>
          </w:p>
          <w:p w:rsidR="007A2467" w:rsidRPr="002106A3" w:rsidRDefault="00E96BA5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A2467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8E1E01" w:rsidRPr="002106A3" w:rsidTr="00DF43AF">
        <w:tc>
          <w:tcPr>
            <w:tcW w:w="9628" w:type="dxa"/>
          </w:tcPr>
          <w:p w:rsidR="008E1E01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9. </w:t>
            </w:r>
            <w:r w:rsidR="00360615"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Study design</w:t>
            </w:r>
          </w:p>
          <w:p w:rsidR="008E1E01" w:rsidRPr="002106A3" w:rsidRDefault="00E96BA5" w:rsidP="00F75476">
            <w:pPr>
              <w:spacing w:before="80" w:after="80"/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="00B3187F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7A2467" w:rsidRPr="002106A3" w:rsidTr="00DF43AF">
        <w:tc>
          <w:tcPr>
            <w:tcW w:w="9628" w:type="dxa"/>
          </w:tcPr>
          <w:p w:rsidR="007A2467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10. </w:t>
            </w:r>
            <w:r w:rsidR="007A2467"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Methods</w:t>
            </w:r>
          </w:p>
          <w:p w:rsidR="007A2467" w:rsidRPr="002106A3" w:rsidRDefault="00E96BA5" w:rsidP="00F75476">
            <w:pPr>
              <w:spacing w:before="80" w:after="80"/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7A2467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 w:rsidR="007A2467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7A2467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</w:p>
        </w:tc>
      </w:tr>
      <w:tr w:rsidR="008E1E01" w:rsidRPr="002106A3" w:rsidTr="00DF43AF">
        <w:tc>
          <w:tcPr>
            <w:tcW w:w="9628" w:type="dxa"/>
          </w:tcPr>
          <w:p w:rsidR="002F67BE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iCs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11. </w:t>
            </w:r>
            <w:r w:rsidR="00C70309"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Description of patient population</w:t>
            </w:r>
          </w:p>
          <w:p w:rsidR="003E4B3A" w:rsidRPr="002106A3" w:rsidRDefault="00EA0B8C" w:rsidP="00F75476">
            <w:pPr>
              <w:spacing w:before="80" w:after="80"/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Sample size</w:t>
            </w:r>
            <w:r w:rsidR="00FC4A98"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:</w:t>
            </w:r>
          </w:p>
          <w:p w:rsidR="002F67BE" w:rsidRPr="002106A3" w:rsidRDefault="00E96BA5" w:rsidP="00F75476">
            <w:pPr>
              <w:spacing w:before="80" w:after="80"/>
              <w:rPr>
                <w:rFonts w:asciiTheme="minorHAnsi" w:hAnsiTheme="minorHAnsi" w:cs="Arial"/>
                <w:iCs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  <w:lastRenderedPageBreak/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 w:rsidR="00B3187F" w:rsidRPr="002106A3">
              <w:rPr>
                <w:rFonts w:asciiTheme="minorHAnsi" w:hAnsiTheme="minorHAnsi" w:cs="Arial"/>
                <w:iCs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  <w:fldChar w:fldCharType="end"/>
            </w:r>
            <w:bookmarkEnd w:id="10"/>
          </w:p>
          <w:p w:rsidR="003E4B3A" w:rsidRPr="002106A3" w:rsidRDefault="003E4B3A" w:rsidP="00F75476">
            <w:pPr>
              <w:spacing w:before="80" w:after="80"/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Diagnose</w:t>
            </w:r>
            <w:r w:rsidR="00EA0B8C"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s</w:t>
            </w:r>
            <w:r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/</w:t>
            </w:r>
            <w:r w:rsidR="00EA0B8C"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phen</w:t>
            </w:r>
            <w:r w:rsidR="006F76B8"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otyp</w:t>
            </w:r>
            <w:r w:rsidR="00EC4F2C"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e</w:t>
            </w:r>
            <w:r w:rsidR="00FC4A98" w:rsidRPr="002106A3">
              <w:rPr>
                <w:rFonts w:asciiTheme="minorHAnsi" w:hAnsiTheme="minorHAnsi" w:cs="Arial"/>
                <w:iCs/>
                <w:color w:val="0000FF"/>
                <w:sz w:val="20"/>
                <w:szCs w:val="20"/>
                <w:lang w:val="en-US"/>
              </w:rPr>
              <w:t>:</w:t>
            </w:r>
          </w:p>
          <w:p w:rsidR="002F67BE" w:rsidRPr="002106A3" w:rsidRDefault="00E96BA5" w:rsidP="00F75476">
            <w:pPr>
              <w:spacing w:before="80" w:after="80"/>
              <w:rPr>
                <w:rFonts w:asciiTheme="minorHAnsi" w:hAnsiTheme="minorHAnsi" w:cs="Arial"/>
                <w:iCs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 w:rsidR="00B3187F" w:rsidRPr="002106A3">
              <w:rPr>
                <w:rFonts w:asciiTheme="minorHAnsi" w:hAnsiTheme="minorHAnsi" w:cs="Arial"/>
                <w:iCs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iCs/>
                <w:sz w:val="20"/>
                <w:szCs w:val="20"/>
              </w:rPr>
              <w:fldChar w:fldCharType="end"/>
            </w:r>
            <w:bookmarkEnd w:id="11"/>
          </w:p>
          <w:p w:rsidR="003E4B3A" w:rsidRPr="002106A3" w:rsidRDefault="003E4B3A" w:rsidP="003E4B3A">
            <w:pPr>
              <w:pStyle w:val="21berschrift"/>
              <w:numPr>
                <w:ilvl w:val="0"/>
                <w:numId w:val="0"/>
              </w:numPr>
              <w:spacing w:before="80" w:after="80"/>
              <w:rPr>
                <w:iCs/>
                <w:caps w:val="0"/>
                <w:color w:val="0000FF"/>
                <w:sz w:val="20"/>
                <w:szCs w:val="20"/>
                <w:lang w:val="de-DE"/>
              </w:rPr>
            </w:pPr>
            <w:r w:rsidRPr="002106A3">
              <w:rPr>
                <w:iCs/>
                <w:caps w:val="0"/>
                <w:color w:val="0000FF"/>
                <w:sz w:val="20"/>
                <w:szCs w:val="20"/>
                <w:lang w:val="de-DE"/>
              </w:rPr>
              <w:t>Inclusion/</w:t>
            </w:r>
            <w:r w:rsidR="00D04C8A" w:rsidRPr="002106A3">
              <w:rPr>
                <w:iCs/>
                <w:caps w:val="0"/>
                <w:color w:val="0000FF"/>
                <w:sz w:val="20"/>
                <w:szCs w:val="20"/>
                <w:lang w:val="de-DE"/>
              </w:rPr>
              <w:t>exclusion criteria</w:t>
            </w:r>
            <w:r w:rsidR="00FC4A98" w:rsidRPr="002106A3">
              <w:rPr>
                <w:iCs/>
                <w:caps w:val="0"/>
                <w:color w:val="0000FF"/>
                <w:sz w:val="20"/>
                <w:szCs w:val="20"/>
                <w:lang w:val="de-DE"/>
              </w:rPr>
              <w:t>:</w:t>
            </w:r>
          </w:p>
          <w:p w:rsidR="008E1E01" w:rsidRPr="002106A3" w:rsidRDefault="00E96BA5" w:rsidP="003E4B3A">
            <w:pPr>
              <w:pStyle w:val="21berschrift"/>
              <w:numPr>
                <w:ilvl w:val="0"/>
                <w:numId w:val="0"/>
              </w:numPr>
              <w:spacing w:before="80" w:after="80"/>
              <w:rPr>
                <w:bCs/>
                <w:sz w:val="20"/>
                <w:szCs w:val="20"/>
              </w:rPr>
            </w:pPr>
            <w:r w:rsidRPr="002106A3">
              <w:rPr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="00B3187F" w:rsidRPr="002106A3">
              <w:rPr>
                <w:bCs/>
                <w:sz w:val="20"/>
                <w:szCs w:val="20"/>
              </w:rPr>
              <w:instrText xml:space="preserve"> FORMTEXT </w:instrText>
            </w:r>
            <w:r w:rsidRPr="002106A3">
              <w:rPr>
                <w:bCs/>
                <w:sz w:val="20"/>
                <w:szCs w:val="20"/>
              </w:rPr>
            </w:r>
            <w:r w:rsidRPr="002106A3">
              <w:rPr>
                <w:bCs/>
                <w:sz w:val="20"/>
                <w:szCs w:val="20"/>
              </w:rPr>
              <w:fldChar w:fldCharType="separate"/>
            </w:r>
            <w:r w:rsidR="00B3187F" w:rsidRPr="002106A3">
              <w:rPr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bCs/>
                <w:noProof/>
                <w:sz w:val="20"/>
                <w:szCs w:val="20"/>
              </w:rPr>
              <w:t> </w:t>
            </w:r>
            <w:r w:rsidRPr="002106A3">
              <w:rPr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="008C6D98" w:rsidRPr="00E3242A" w:rsidTr="00DF43AF">
        <w:tc>
          <w:tcPr>
            <w:tcW w:w="9628" w:type="dxa"/>
          </w:tcPr>
          <w:p w:rsidR="00806087" w:rsidRPr="00E3242A" w:rsidRDefault="00806087" w:rsidP="00806087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lastRenderedPageBreak/>
              <w:t>12 Detailed description of data that are required for evaluation/calculation</w:t>
            </w:r>
          </w:p>
          <w:p w:rsidR="0020404A" w:rsidRPr="00E3242A" w:rsidRDefault="00FF745C" w:rsidP="00FF745C">
            <w:pPr>
              <w:spacing w:before="80" w:after="80"/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Data that we generally</w:t>
            </w:r>
            <w:r w:rsidR="00806087"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 provide</w:t>
            </w:r>
            <w:r w:rsidR="00806087" w:rsidRPr="00E3242A">
              <w:rPr>
                <w:rFonts w:asciiTheme="minorHAnsi" w:hAnsiTheme="minorHAnsi" w:cs="Arial"/>
                <w:b/>
                <w:bCs/>
                <w:i/>
                <w:color w:val="0000FF"/>
                <w:sz w:val="20"/>
                <w:szCs w:val="20"/>
                <w:lang w:val="en-US"/>
              </w:rPr>
              <w:t xml:space="preserve">: </w:t>
            </w:r>
            <w:r w:rsidR="00251D11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>s</w:t>
            </w:r>
            <w:r w:rsidR="00806087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 xml:space="preserve">ex, </w:t>
            </w:r>
            <w:r w:rsidR="00251D11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>a</w:t>
            </w:r>
            <w:r w:rsidR="00806087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 xml:space="preserve">ge, </w:t>
            </w:r>
            <w:r w:rsidR="00251D11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>m</w:t>
            </w:r>
            <w:r w:rsidR="00806087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 xml:space="preserve">ain </w:t>
            </w:r>
            <w:r w:rsidR="00251D11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>and secondary d</w:t>
            </w:r>
            <w:r w:rsidR="00806087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>iagnos</w:t>
            </w:r>
            <w:r w:rsidR="00251D11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>e</w:t>
            </w:r>
            <w:r w:rsidR="00806087" w:rsidRPr="00E3242A">
              <w:rPr>
                <w:rFonts w:asciiTheme="minorHAnsi" w:hAnsiTheme="minorHAnsi" w:cs="Arial"/>
                <w:bCs/>
                <w:i/>
                <w:color w:val="0000FF"/>
                <w:sz w:val="20"/>
                <w:szCs w:val="20"/>
                <w:lang w:val="en-US"/>
              </w:rPr>
              <w:t xml:space="preserve">s, </w:t>
            </w:r>
            <w:r w:rsidR="0020404A" w:rsidRPr="00E3242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 xml:space="preserve">hereditary, fetal and neonatal diagnoses (linked to IPCCC and/or ICD10). </w:t>
            </w:r>
            <w:r w:rsidRPr="00E3242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>Additional data i</w:t>
            </w:r>
            <w:r w:rsidR="0020404A" w:rsidRPr="00E3242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 xml:space="preserve">n </w:t>
            </w:r>
            <w:r w:rsidRPr="00E3242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 xml:space="preserve">the </w:t>
            </w:r>
            <w:r w:rsidR="0020404A" w:rsidRPr="00E3242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>case of biomaterial: age at sampling</w:t>
            </w:r>
          </w:p>
          <w:p w:rsidR="00806087" w:rsidRPr="00E3242A" w:rsidRDefault="00806087" w:rsidP="00806087">
            <w:pPr>
              <w:spacing w:before="80" w:after="80"/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All</w:t>
            </w:r>
            <w:r w:rsidR="0020404A"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 further </w:t>
            </w:r>
            <w:r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anamnestic </w:t>
            </w:r>
            <w:r w:rsidR="0020404A"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and clinical data upon request </w:t>
            </w:r>
            <w:r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(</w:t>
            </w:r>
            <w:r w:rsidR="0020404A"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please add a</w:t>
            </w:r>
            <w:r w:rsidR="000A18C3"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 table</w:t>
            </w:r>
            <w:r w:rsidR="00FF745C"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,</w:t>
            </w:r>
            <w:r w:rsidR="0020404A" w:rsidRPr="00E3242A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 if appropriate)</w:t>
            </w:r>
          </w:p>
          <w:p w:rsidR="00806087" w:rsidRPr="00E3242A" w:rsidRDefault="00E96BA5" w:rsidP="0020404A">
            <w:pPr>
              <w:spacing w:before="80" w:after="80"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E3242A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806087" w:rsidRPr="00E3242A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E3242A">
              <w:rPr>
                <w:rFonts w:asciiTheme="minorHAnsi" w:hAnsiTheme="minorHAnsi" w:cs="Arial"/>
                <w:sz w:val="20"/>
                <w:szCs w:val="20"/>
              </w:rPr>
            </w:r>
            <w:r w:rsidRPr="00E3242A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806087" w:rsidRPr="00E3242A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806087" w:rsidRPr="00E3242A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806087" w:rsidRPr="00E3242A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806087" w:rsidRPr="00E3242A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806087" w:rsidRPr="00E3242A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E3242A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51256D" w:rsidRPr="002106A3" w:rsidTr="00DF43AF">
        <w:tc>
          <w:tcPr>
            <w:tcW w:w="9628" w:type="dxa"/>
          </w:tcPr>
          <w:p w:rsidR="003E4B3A" w:rsidRPr="002106A3" w:rsidRDefault="00430277" w:rsidP="00F75476">
            <w:pPr>
              <w:spacing w:before="80" w:after="80"/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1</w:t>
            </w:r>
            <w:r w:rsidR="000A18C3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3</w:t>
            </w: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. Required biomaterial</w:t>
            </w:r>
            <w:r w:rsidR="003E4B3A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r w:rsidR="003E4B3A"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(if applicable)</w:t>
            </w:r>
          </w:p>
          <w:p w:rsidR="002F67BE" w:rsidRPr="002106A3" w:rsidRDefault="005250E3" w:rsidP="00F75476">
            <w:pPr>
              <w:spacing w:before="80" w:after="80"/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Type</w:t>
            </w:r>
            <w:r w:rsidR="003E4B3A"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/amount</w:t>
            </w:r>
            <w:r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 xml:space="preserve"> of samples</w:t>
            </w:r>
          </w:p>
          <w:p w:rsidR="003E4B3A" w:rsidRPr="002106A3" w:rsidRDefault="00E96BA5" w:rsidP="003E4B3A">
            <w:pPr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="00B3187F" w:rsidRPr="002106A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22041F" w:rsidRPr="002106A3" w:rsidTr="00DF43AF">
        <w:tc>
          <w:tcPr>
            <w:tcW w:w="9628" w:type="dxa"/>
          </w:tcPr>
          <w:p w:rsidR="0022041F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1</w:t>
            </w:r>
            <w:r w:rsidR="000A18C3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4</w:t>
            </w: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. </w:t>
            </w:r>
            <w:r w:rsidR="00806087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Detailed information concerning f</w:t>
            </w: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und</w:t>
            </w:r>
            <w:r w:rsidR="007D4A7F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ing</w:t>
            </w:r>
          </w:p>
          <w:p w:rsidR="0022041F" w:rsidRPr="002106A3" w:rsidRDefault="00E96BA5" w:rsidP="00F75476">
            <w:pPr>
              <w:autoSpaceDE w:val="0"/>
              <w:autoSpaceDN w:val="0"/>
              <w:adjustRightInd w:val="0"/>
              <w:spacing w:before="80" w:after="80"/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2041F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 w:rsidR="0022041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22041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22041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22041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22041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</w:p>
        </w:tc>
      </w:tr>
      <w:tr w:rsidR="00A312CF" w:rsidRPr="002106A3" w:rsidTr="00DF43AF">
        <w:tc>
          <w:tcPr>
            <w:tcW w:w="9628" w:type="dxa"/>
          </w:tcPr>
          <w:p w:rsidR="00A312CF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1</w:t>
            </w:r>
            <w:r w:rsidR="000A18C3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5</w:t>
            </w: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. </w:t>
            </w:r>
            <w:r w:rsidR="003E4B3A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Vote of </w:t>
            </w:r>
            <w:r w:rsidR="000A18C3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your </w:t>
            </w:r>
            <w:r w:rsidR="00C70309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Ethics Committee </w:t>
            </w:r>
            <w:r w:rsidR="003E4B3A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available?</w:t>
            </w:r>
          </w:p>
          <w:p w:rsidR="00A312CF" w:rsidRPr="002106A3" w:rsidRDefault="00E96BA5" w:rsidP="00F75476">
            <w:pPr>
              <w:autoSpaceDE w:val="0"/>
              <w:autoSpaceDN w:val="0"/>
              <w:adjustRightInd w:val="0"/>
              <w:spacing w:before="80" w:after="80"/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4" w:name="Text22"/>
            <w:r w:rsidR="00B3187F" w:rsidRPr="002106A3"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3E4B3A" w:rsidRPr="005F02E5" w:rsidTr="00DF43AF">
        <w:tc>
          <w:tcPr>
            <w:tcW w:w="9628" w:type="dxa"/>
          </w:tcPr>
          <w:p w:rsidR="003E4B3A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1</w:t>
            </w:r>
            <w:r w:rsidR="000A18C3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6</w:t>
            </w: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. </w:t>
            </w:r>
            <w:r w:rsidR="003E4B3A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The applicant’s institution actively</w:t>
            </w:r>
          </w:p>
          <w:p w:rsidR="003E4B3A" w:rsidRPr="002106A3" w:rsidRDefault="003E4B3A" w:rsidP="003E4B3A">
            <w:pPr>
              <w:autoSpaceDE w:val="0"/>
              <w:autoSpaceDN w:val="0"/>
              <w:adjustRightInd w:val="0"/>
              <w:spacing w:before="80" w:after="80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"/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FORMCHECKBOX </w:instrText>
            </w:r>
            <w:r w:rsidR="005F02E5">
              <w:rPr>
                <w:rFonts w:asciiTheme="minorHAnsi" w:hAnsiTheme="minorHAnsi" w:cs="Arial"/>
                <w:sz w:val="20"/>
                <w:szCs w:val="20"/>
              </w:rPr>
            </w:r>
            <w:r w:rsidR="005F02E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15"/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 xml:space="preserve"> </w:t>
            </w:r>
            <w:r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recruits patients for the National Register for Congenital Heart Defects</w:t>
            </w:r>
          </w:p>
          <w:p w:rsidR="003E4B3A" w:rsidRPr="002106A3" w:rsidRDefault="003E4B3A" w:rsidP="003E4B3A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"/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FORMCHECKBOX </w:instrText>
            </w:r>
            <w:r w:rsidR="005F02E5">
              <w:rPr>
                <w:rFonts w:asciiTheme="minorHAnsi" w:hAnsiTheme="minorHAnsi" w:cs="Arial"/>
                <w:sz w:val="20"/>
                <w:szCs w:val="20"/>
              </w:rPr>
            </w:r>
            <w:r w:rsidR="005F02E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16"/>
            <w:r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 xml:space="preserve"> </w:t>
            </w:r>
            <w:r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collects blood/DNA and/or tissue samples for research purposes</w:t>
            </w:r>
          </w:p>
        </w:tc>
      </w:tr>
      <w:tr w:rsidR="005E2A21" w:rsidRPr="005F02E5" w:rsidTr="00DF43AF">
        <w:tc>
          <w:tcPr>
            <w:tcW w:w="9628" w:type="dxa"/>
          </w:tcPr>
          <w:p w:rsidR="00C163EA" w:rsidRPr="00D105FA" w:rsidRDefault="00430277" w:rsidP="00FE5CC1">
            <w:pPr>
              <w:autoSpaceDE w:val="0"/>
              <w:autoSpaceDN w:val="0"/>
              <w:adjustRightInd w:val="0"/>
              <w:spacing w:before="80" w:after="80"/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</w:pP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1</w:t>
            </w:r>
            <w:r w:rsidR="000A18C3"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7</w:t>
            </w:r>
            <w:r w:rsidRPr="002106A3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.</w:t>
            </w:r>
            <w:r w:rsidRPr="002106A3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 xml:space="preserve"> </w:t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640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FORMCHECKBOX </w:instrText>
            </w:r>
            <w:r w:rsidR="005F02E5">
              <w:rPr>
                <w:rFonts w:asciiTheme="minorHAnsi" w:hAnsiTheme="minorHAnsi" w:cs="Arial"/>
                <w:sz w:val="20"/>
                <w:szCs w:val="20"/>
              </w:rPr>
            </w:r>
            <w:r w:rsidR="005F02E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E96BA5"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A87640" w:rsidRPr="002106A3">
              <w:rPr>
                <w:rFonts w:asciiTheme="minorHAnsi" w:hAnsiTheme="minorHAnsi" w:cs="Arial"/>
                <w:sz w:val="20"/>
                <w:szCs w:val="20"/>
                <w:lang w:val="en-US"/>
              </w:rPr>
              <w:t xml:space="preserve"> </w:t>
            </w:r>
            <w:r w:rsidR="00FE5CC1" w:rsidRPr="00D105F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>A</w:t>
            </w:r>
            <w:r w:rsidR="00C163EA" w:rsidRPr="00D105F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 xml:space="preserve">pplicants agree </w:t>
            </w:r>
            <w:r w:rsidR="00FE5CC1" w:rsidRPr="00D105F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 xml:space="preserve">with </w:t>
            </w:r>
            <w:r w:rsidR="00C163EA" w:rsidRPr="00D105F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 xml:space="preserve">the regulations on the use of data / samples and the </w:t>
            </w:r>
            <w:r w:rsidR="00A87640" w:rsidRPr="00D105F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 xml:space="preserve">CNCHD/NRCHD </w:t>
            </w:r>
            <w:r w:rsidR="00C163EA" w:rsidRPr="00D105FA">
              <w:rPr>
                <w:rFonts w:asciiTheme="minorHAnsi" w:hAnsiTheme="minorHAnsi" w:cs="Arial"/>
                <w:i/>
                <w:color w:val="0000FF"/>
                <w:sz w:val="20"/>
                <w:szCs w:val="20"/>
                <w:lang w:val="en-US"/>
              </w:rPr>
              <w:t>publication guidelines</w:t>
            </w:r>
          </w:p>
        </w:tc>
      </w:tr>
      <w:tr w:rsidR="005A2400" w:rsidRPr="002106A3" w:rsidTr="00DF43AF">
        <w:tc>
          <w:tcPr>
            <w:tcW w:w="9628" w:type="dxa"/>
          </w:tcPr>
          <w:p w:rsidR="009C088A" w:rsidRPr="002106A3" w:rsidRDefault="00430277" w:rsidP="00F75476">
            <w:pPr>
              <w:spacing w:before="80" w:after="80"/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</w:rPr>
            </w:pPr>
            <w:r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</w:rPr>
              <w:t>1</w:t>
            </w:r>
            <w:r w:rsidR="000A18C3"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</w:rPr>
              <w:t>8</w:t>
            </w:r>
            <w:r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</w:rPr>
              <w:t xml:space="preserve">. </w:t>
            </w:r>
            <w:r w:rsidR="009C088A" w:rsidRPr="002106A3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</w:rPr>
              <w:t>References</w:t>
            </w:r>
          </w:p>
          <w:p w:rsidR="005A2400" w:rsidRPr="002106A3" w:rsidRDefault="00E96BA5" w:rsidP="00F75476">
            <w:pPr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 w:rsidR="00B3187F" w:rsidRPr="002106A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3187F" w:rsidRPr="002106A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2106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17"/>
          </w:p>
        </w:tc>
      </w:tr>
    </w:tbl>
    <w:p w:rsidR="00CB6160" w:rsidRPr="002106A3" w:rsidRDefault="00CB6160" w:rsidP="006F76B8">
      <w:pPr>
        <w:spacing w:before="40" w:after="40"/>
        <w:rPr>
          <w:rFonts w:asciiTheme="minorHAnsi" w:hAnsiTheme="minorHAnsi" w:cs="Arial"/>
          <w:sz w:val="16"/>
          <w:szCs w:val="16"/>
        </w:rPr>
      </w:pPr>
    </w:p>
    <w:p w:rsidR="00C163EA" w:rsidRPr="002106A3" w:rsidRDefault="00C163EA" w:rsidP="006F76B8">
      <w:pPr>
        <w:spacing w:before="40" w:after="40"/>
        <w:rPr>
          <w:rFonts w:asciiTheme="minorHAnsi" w:hAnsiTheme="minorHAnsi" w:cs="Arial"/>
          <w:sz w:val="16"/>
          <w:szCs w:val="16"/>
        </w:rPr>
      </w:pPr>
    </w:p>
    <w:p w:rsidR="00C163EA" w:rsidRPr="002106A3" w:rsidRDefault="00C163EA" w:rsidP="006F76B8">
      <w:pPr>
        <w:spacing w:before="40" w:after="40"/>
        <w:rPr>
          <w:rFonts w:asciiTheme="minorHAnsi" w:hAnsiTheme="minorHAnsi" w:cs="Arial"/>
          <w:sz w:val="16"/>
          <w:szCs w:val="16"/>
        </w:rPr>
      </w:pPr>
    </w:p>
    <w:sectPr w:rsidR="00C163EA" w:rsidRPr="002106A3" w:rsidSect="009E103A">
      <w:footerReference w:type="even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6B6" w:rsidRDefault="00CB26B6">
      <w:r>
        <w:separator/>
      </w:r>
    </w:p>
  </w:endnote>
  <w:endnote w:type="continuationSeparator" w:id="0">
    <w:p w:rsidR="00CB26B6" w:rsidRDefault="00CB2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248" w:rsidRDefault="00E96BA5" w:rsidP="009E103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277248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77248" w:rsidRDefault="0027724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248" w:rsidRPr="009E103A" w:rsidRDefault="00E96BA5" w:rsidP="009E103A">
    <w:pPr>
      <w:pStyle w:val="Fuzeile"/>
      <w:framePr w:wrap="around" w:vAnchor="text" w:hAnchor="margin" w:xAlign="center" w:y="1"/>
      <w:rPr>
        <w:rStyle w:val="Seitenzahl"/>
        <w:rFonts w:ascii="Arial" w:hAnsi="Arial" w:cs="Arial"/>
        <w:sz w:val="20"/>
        <w:szCs w:val="20"/>
      </w:rPr>
    </w:pPr>
    <w:r w:rsidRPr="009E103A">
      <w:rPr>
        <w:rStyle w:val="Seitenzahl"/>
        <w:rFonts w:ascii="Arial" w:hAnsi="Arial" w:cs="Arial"/>
        <w:sz w:val="20"/>
        <w:szCs w:val="20"/>
      </w:rPr>
      <w:fldChar w:fldCharType="begin"/>
    </w:r>
    <w:r w:rsidR="00277248" w:rsidRPr="009E103A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9E103A">
      <w:rPr>
        <w:rStyle w:val="Seitenzahl"/>
        <w:rFonts w:ascii="Arial" w:hAnsi="Arial" w:cs="Arial"/>
        <w:sz w:val="20"/>
        <w:szCs w:val="20"/>
      </w:rPr>
      <w:fldChar w:fldCharType="separate"/>
    </w:r>
    <w:r w:rsidR="005F02E5">
      <w:rPr>
        <w:rStyle w:val="Seitenzahl"/>
        <w:rFonts w:ascii="Arial" w:hAnsi="Arial" w:cs="Arial"/>
        <w:noProof/>
        <w:sz w:val="20"/>
        <w:szCs w:val="20"/>
      </w:rPr>
      <w:t>1</w:t>
    </w:r>
    <w:r w:rsidRPr="009E103A">
      <w:rPr>
        <w:rStyle w:val="Seitenzahl"/>
        <w:rFonts w:ascii="Arial" w:hAnsi="Arial" w:cs="Arial"/>
        <w:sz w:val="20"/>
        <w:szCs w:val="20"/>
      </w:rPr>
      <w:fldChar w:fldCharType="end"/>
    </w:r>
  </w:p>
  <w:p w:rsidR="00D3455D" w:rsidRPr="00430277" w:rsidRDefault="00430277" w:rsidP="00D3455D">
    <w:pPr>
      <w:pStyle w:val="Fuzeile"/>
      <w:rPr>
        <w:rFonts w:ascii="Arial" w:hAnsi="Arial" w:cs="Arial"/>
        <w:color w:val="808080"/>
        <w:sz w:val="16"/>
        <w:szCs w:val="16"/>
        <w:lang w:val="en-US"/>
      </w:rPr>
    </w:pPr>
    <w:r w:rsidRPr="00430277">
      <w:rPr>
        <w:rFonts w:ascii="Arial" w:hAnsi="Arial" w:cs="Arial"/>
        <w:color w:val="808080"/>
        <w:sz w:val="16"/>
        <w:szCs w:val="16"/>
        <w:lang w:val="en-US"/>
      </w:rPr>
      <w:t>Template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 xml:space="preserve"> </w:t>
    </w:r>
    <w:r w:rsidRPr="00430277">
      <w:rPr>
        <w:rFonts w:ascii="Arial" w:hAnsi="Arial" w:cs="Arial"/>
        <w:color w:val="808080"/>
        <w:sz w:val="16"/>
        <w:szCs w:val="16"/>
        <w:lang w:val="en-US"/>
      </w:rPr>
      <w:t>CNCHD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 xml:space="preserve"> </w:t>
    </w:r>
    <w:r w:rsidRPr="00430277">
      <w:rPr>
        <w:rFonts w:ascii="Arial" w:hAnsi="Arial" w:cs="Arial"/>
        <w:b/>
        <w:i/>
        <w:color w:val="808080"/>
        <w:sz w:val="16"/>
        <w:szCs w:val="16"/>
        <w:lang w:val="en-US"/>
      </w:rPr>
      <w:t>study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 xml:space="preserve"> </w:t>
    </w:r>
    <w:r w:rsidR="000A18C3">
      <w:rPr>
        <w:rFonts w:ascii="Arial" w:hAnsi="Arial" w:cs="Arial"/>
        <w:color w:val="808080"/>
        <w:sz w:val="16"/>
        <w:szCs w:val="16"/>
        <w:lang w:val="en-US"/>
      </w:rPr>
      <w:t>application</w:t>
    </w:r>
    <w:r>
      <w:rPr>
        <w:rFonts w:ascii="Arial" w:hAnsi="Arial" w:cs="Arial"/>
        <w:b/>
        <w:i/>
        <w:color w:val="808080"/>
        <w:sz w:val="16"/>
        <w:szCs w:val="16"/>
        <w:lang w:val="en-US"/>
      </w:rPr>
      <w:t xml:space="preserve"> </w:t>
    </w:r>
    <w:r w:rsidR="00EB5505">
      <w:rPr>
        <w:rFonts w:ascii="Arial" w:hAnsi="Arial" w:cs="Arial"/>
        <w:b/>
        <w:i/>
        <w:color w:val="808080"/>
        <w:sz w:val="16"/>
        <w:szCs w:val="16"/>
        <w:lang w:val="en-US"/>
      </w:rPr>
      <w:t>–</w:t>
    </w:r>
    <w:r>
      <w:rPr>
        <w:rFonts w:ascii="Arial" w:hAnsi="Arial" w:cs="Arial"/>
        <w:b/>
        <w:i/>
        <w:color w:val="808080"/>
        <w:sz w:val="16"/>
        <w:szCs w:val="16"/>
        <w:lang w:val="en-US"/>
      </w:rPr>
      <w:t xml:space="preserve"> 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>v</w:t>
    </w:r>
    <w:r w:rsidR="000A18C3">
      <w:rPr>
        <w:rFonts w:ascii="Arial" w:hAnsi="Arial" w:cs="Arial"/>
        <w:color w:val="808080"/>
        <w:sz w:val="16"/>
        <w:szCs w:val="16"/>
        <w:lang w:val="en-US"/>
      </w:rPr>
      <w:t>19</w:t>
    </w:r>
    <w:r w:rsidR="006153B1">
      <w:rPr>
        <w:rFonts w:ascii="Arial" w:hAnsi="Arial" w:cs="Arial"/>
        <w:color w:val="808080"/>
        <w:sz w:val="16"/>
        <w:szCs w:val="16"/>
        <w:lang w:val="en-US"/>
      </w:rPr>
      <w:t>.</w:t>
    </w:r>
    <w:r w:rsidR="000A18C3">
      <w:rPr>
        <w:rFonts w:ascii="Arial" w:hAnsi="Arial" w:cs="Arial"/>
        <w:color w:val="808080"/>
        <w:sz w:val="16"/>
        <w:szCs w:val="16"/>
        <w:lang w:val="en-US"/>
      </w:rPr>
      <w:t>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6B6" w:rsidRDefault="00CB26B6">
      <w:r>
        <w:separator/>
      </w:r>
    </w:p>
  </w:footnote>
  <w:footnote w:type="continuationSeparator" w:id="0">
    <w:p w:rsidR="00CB26B6" w:rsidRDefault="00CB2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D160E5"/>
    <w:multiLevelType w:val="multilevel"/>
    <w:tmpl w:val="5DCCE170"/>
    <w:lvl w:ilvl="0">
      <w:start w:val="1"/>
      <w:numFmt w:val="decimal"/>
      <w:pStyle w:val="1berschrift"/>
      <w:lvlText w:val="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berschrift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6A5470F4"/>
    <w:multiLevelType w:val="hybridMultilevel"/>
    <w:tmpl w:val="E9DAE730"/>
    <w:lvl w:ilvl="0" w:tplc="CD0CD5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Z1A2Tg8aqh/JqH36R77+N4gwb6lfcl514HHNvD+nKIVn6R0zzpLiiIbnZLgwsLg6YOAV5LftdsevmNPj4uBZg==" w:salt="UprmmZq8jYXvFvUYjnHAAw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87F"/>
    <w:rsid w:val="00085250"/>
    <w:rsid w:val="000A18C3"/>
    <w:rsid w:val="000E057B"/>
    <w:rsid w:val="000E3F19"/>
    <w:rsid w:val="000F293E"/>
    <w:rsid w:val="0012458D"/>
    <w:rsid w:val="001367B8"/>
    <w:rsid w:val="001C4F5C"/>
    <w:rsid w:val="00200D14"/>
    <w:rsid w:val="00202ECB"/>
    <w:rsid w:val="0020404A"/>
    <w:rsid w:val="002106A3"/>
    <w:rsid w:val="00216DBD"/>
    <w:rsid w:val="0022041F"/>
    <w:rsid w:val="00251D11"/>
    <w:rsid w:val="00261F37"/>
    <w:rsid w:val="002658D6"/>
    <w:rsid w:val="00277248"/>
    <w:rsid w:val="002D5920"/>
    <w:rsid w:val="002F67BE"/>
    <w:rsid w:val="00301F96"/>
    <w:rsid w:val="00337E58"/>
    <w:rsid w:val="00360615"/>
    <w:rsid w:val="00375F94"/>
    <w:rsid w:val="003A331F"/>
    <w:rsid w:val="003C7DF6"/>
    <w:rsid w:val="003E042E"/>
    <w:rsid w:val="003E2C0C"/>
    <w:rsid w:val="003E4B3A"/>
    <w:rsid w:val="004032FF"/>
    <w:rsid w:val="00416F31"/>
    <w:rsid w:val="00430277"/>
    <w:rsid w:val="00450A8A"/>
    <w:rsid w:val="00486C4F"/>
    <w:rsid w:val="0049195F"/>
    <w:rsid w:val="004D7AB5"/>
    <w:rsid w:val="0051256D"/>
    <w:rsid w:val="00514E56"/>
    <w:rsid w:val="005250E3"/>
    <w:rsid w:val="00550B57"/>
    <w:rsid w:val="005A2400"/>
    <w:rsid w:val="005C7204"/>
    <w:rsid w:val="005E2A21"/>
    <w:rsid w:val="005F02E5"/>
    <w:rsid w:val="005F2E4B"/>
    <w:rsid w:val="005F5741"/>
    <w:rsid w:val="006153B1"/>
    <w:rsid w:val="0064027E"/>
    <w:rsid w:val="00640D76"/>
    <w:rsid w:val="00676827"/>
    <w:rsid w:val="006A431E"/>
    <w:rsid w:val="006B5C12"/>
    <w:rsid w:val="006C307F"/>
    <w:rsid w:val="006C39BA"/>
    <w:rsid w:val="006F1E8B"/>
    <w:rsid w:val="006F76B8"/>
    <w:rsid w:val="00750271"/>
    <w:rsid w:val="00757CA4"/>
    <w:rsid w:val="0077150C"/>
    <w:rsid w:val="00793EF0"/>
    <w:rsid w:val="007A2467"/>
    <w:rsid w:val="007C439B"/>
    <w:rsid w:val="007D4A7F"/>
    <w:rsid w:val="007F5798"/>
    <w:rsid w:val="00806087"/>
    <w:rsid w:val="00806C52"/>
    <w:rsid w:val="00823C8F"/>
    <w:rsid w:val="00841329"/>
    <w:rsid w:val="00864AD8"/>
    <w:rsid w:val="0087602B"/>
    <w:rsid w:val="008C042B"/>
    <w:rsid w:val="008C6D98"/>
    <w:rsid w:val="008E0FFF"/>
    <w:rsid w:val="008E1E01"/>
    <w:rsid w:val="008F0EA8"/>
    <w:rsid w:val="00951B3A"/>
    <w:rsid w:val="00957350"/>
    <w:rsid w:val="009872AD"/>
    <w:rsid w:val="009A18A3"/>
    <w:rsid w:val="009A6DDE"/>
    <w:rsid w:val="009C088A"/>
    <w:rsid w:val="009E103A"/>
    <w:rsid w:val="00A312CF"/>
    <w:rsid w:val="00A772FD"/>
    <w:rsid w:val="00A87640"/>
    <w:rsid w:val="00A967C1"/>
    <w:rsid w:val="00AA0F91"/>
    <w:rsid w:val="00AC658E"/>
    <w:rsid w:val="00AD33B4"/>
    <w:rsid w:val="00AD7397"/>
    <w:rsid w:val="00AF5500"/>
    <w:rsid w:val="00B174A6"/>
    <w:rsid w:val="00B3187F"/>
    <w:rsid w:val="00B33B67"/>
    <w:rsid w:val="00B34815"/>
    <w:rsid w:val="00B63AC8"/>
    <w:rsid w:val="00B7440E"/>
    <w:rsid w:val="00C0066B"/>
    <w:rsid w:val="00C163EA"/>
    <w:rsid w:val="00C27E2F"/>
    <w:rsid w:val="00C512D0"/>
    <w:rsid w:val="00C52246"/>
    <w:rsid w:val="00C70309"/>
    <w:rsid w:val="00C84369"/>
    <w:rsid w:val="00C87E11"/>
    <w:rsid w:val="00CA6BBF"/>
    <w:rsid w:val="00CB26B6"/>
    <w:rsid w:val="00CB6160"/>
    <w:rsid w:val="00D04C8A"/>
    <w:rsid w:val="00D105FA"/>
    <w:rsid w:val="00D3455D"/>
    <w:rsid w:val="00D55189"/>
    <w:rsid w:val="00D9388F"/>
    <w:rsid w:val="00DC7E07"/>
    <w:rsid w:val="00DD1096"/>
    <w:rsid w:val="00DF43AF"/>
    <w:rsid w:val="00E24569"/>
    <w:rsid w:val="00E24C27"/>
    <w:rsid w:val="00E3242A"/>
    <w:rsid w:val="00E341E5"/>
    <w:rsid w:val="00E45576"/>
    <w:rsid w:val="00E5784E"/>
    <w:rsid w:val="00E60199"/>
    <w:rsid w:val="00E96BA5"/>
    <w:rsid w:val="00EA0B8C"/>
    <w:rsid w:val="00EB5505"/>
    <w:rsid w:val="00EC4F2C"/>
    <w:rsid w:val="00EE030A"/>
    <w:rsid w:val="00EE6625"/>
    <w:rsid w:val="00EF66FD"/>
    <w:rsid w:val="00F63430"/>
    <w:rsid w:val="00F75476"/>
    <w:rsid w:val="00F75C8F"/>
    <w:rsid w:val="00F90E57"/>
    <w:rsid w:val="00FB403B"/>
    <w:rsid w:val="00FC4A98"/>
    <w:rsid w:val="00FD562B"/>
    <w:rsid w:val="00FD7F7D"/>
    <w:rsid w:val="00FE5CC1"/>
    <w:rsid w:val="00FF2374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BAFD7CA-A720-41D6-92B6-9FDF4DC67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B403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1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17C48"/>
    <w:rPr>
      <w:rFonts w:ascii="Tahoma" w:hAnsi="Tahoma" w:cs="Tahoma"/>
      <w:sz w:val="16"/>
      <w:szCs w:val="16"/>
    </w:rPr>
  </w:style>
  <w:style w:type="character" w:styleId="Hyperlink">
    <w:name w:val="Hyperlink"/>
    <w:rsid w:val="00806C52"/>
    <w:rPr>
      <w:color w:val="0000FF"/>
      <w:u w:val="single"/>
    </w:rPr>
  </w:style>
  <w:style w:type="paragraph" w:styleId="Fuzeile">
    <w:name w:val="footer"/>
    <w:basedOn w:val="Standard"/>
    <w:rsid w:val="009E103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E103A"/>
  </w:style>
  <w:style w:type="paragraph" w:styleId="Kopfzeile">
    <w:name w:val="header"/>
    <w:basedOn w:val="Standard"/>
    <w:rsid w:val="009E103A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CB6160"/>
    <w:pPr>
      <w:ind w:left="720"/>
    </w:pPr>
    <w:rPr>
      <w:rFonts w:eastAsia="Calibri"/>
    </w:rPr>
  </w:style>
  <w:style w:type="paragraph" w:customStyle="1" w:styleId="1berschrift">
    <w:name w:val="1.Überschrift"/>
    <w:basedOn w:val="Standard"/>
    <w:qFormat/>
    <w:rsid w:val="009C088A"/>
    <w:pPr>
      <w:numPr>
        <w:numId w:val="2"/>
      </w:numPr>
      <w:tabs>
        <w:tab w:val="left" w:pos="1855"/>
      </w:tabs>
      <w:spacing w:line="276" w:lineRule="auto"/>
    </w:pPr>
    <w:rPr>
      <w:rFonts w:asciiTheme="minorHAnsi" w:eastAsia="Calibri" w:hAnsiTheme="minorHAnsi" w:cstheme="minorHAnsi"/>
      <w:b/>
      <w:color w:val="C00000"/>
      <w:sz w:val="28"/>
      <w:szCs w:val="28"/>
      <w:lang w:val="en-GB" w:eastAsia="en-US"/>
    </w:rPr>
  </w:style>
  <w:style w:type="paragraph" w:customStyle="1" w:styleId="21berschrift">
    <w:name w:val="2.1.Überschrift"/>
    <w:basedOn w:val="Standard"/>
    <w:qFormat/>
    <w:rsid w:val="009C088A"/>
    <w:pPr>
      <w:numPr>
        <w:ilvl w:val="1"/>
        <w:numId w:val="2"/>
      </w:numPr>
      <w:tabs>
        <w:tab w:val="left" w:pos="720"/>
      </w:tabs>
      <w:spacing w:before="240"/>
    </w:pPr>
    <w:rPr>
      <w:rFonts w:asciiTheme="minorHAnsi" w:hAnsiTheme="minorHAnsi" w:cs="Arial"/>
      <w:caps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ubauer@kompetenznetz-ahf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NAHF_Studien-Antragsmuster_v13041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KNAHF_Studien-Antragsmuster_v130410Form</Template>
  <TotalTime>0</TotalTime>
  <Pages>2</Pages>
  <Words>334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KNAHF - Antragsmuster</vt:lpstr>
    </vt:vector>
  </TitlesOfParts>
  <Company>KNAHF</Company>
  <LinksUpToDate>false</LinksUpToDate>
  <CharactersWithSpaces>2435</CharactersWithSpaces>
  <SharedDoc>false</SharedDoc>
  <HLinks>
    <vt:vector size="6" baseType="variant">
      <vt:variant>
        <vt:i4>4325423</vt:i4>
      </vt:variant>
      <vt:variant>
        <vt:i4>0</vt:i4>
      </vt:variant>
      <vt:variant>
        <vt:i4>0</vt:i4>
      </vt:variant>
      <vt:variant>
        <vt:i4>5</vt:i4>
      </vt:variant>
      <vt:variant>
        <vt:lpwstr>mailto:ubauer@kompetenznetz-ahf.de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KNAHF - Antragsmuster</dc:title>
  <dc:creator>pickardt</dc:creator>
  <cp:lastModifiedBy>Pickardt, PD Dr. rer. nat. Thomas</cp:lastModifiedBy>
  <cp:revision>9</cp:revision>
  <cp:lastPrinted>2015-04-29T11:08:00Z</cp:lastPrinted>
  <dcterms:created xsi:type="dcterms:W3CDTF">2019-07-09T14:43:00Z</dcterms:created>
  <dcterms:modified xsi:type="dcterms:W3CDTF">2022-02-23T11:13:00Z</dcterms:modified>
</cp:coreProperties>
</file>