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F5C" w:rsidRPr="00121141" w:rsidRDefault="006811A1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  <w:r w:rsidRPr="006811A1">
        <w:rPr>
          <w:rFonts w:asciiTheme="minorHAnsi" w:hAnsiTheme="minorHAnsi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1182DB8" wp14:editId="379EB87F">
            <wp:simplePos x="0" y="0"/>
            <wp:positionH relativeFrom="column">
              <wp:posOffset>4611370</wp:posOffset>
            </wp:positionH>
            <wp:positionV relativeFrom="paragraph">
              <wp:posOffset>58420</wp:posOffset>
            </wp:positionV>
            <wp:extent cx="1680210" cy="514985"/>
            <wp:effectExtent l="0" t="0" r="0" b="0"/>
            <wp:wrapNone/>
            <wp:docPr id="6" name="Grafik 5" descr="Organigram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OrganigrammB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8841" t="36023" r="59550" b="5750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11A1">
        <w:rPr>
          <w:rFonts w:asciiTheme="minorHAnsi" w:hAnsiTheme="minorHAnsi"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1982985" wp14:editId="557DAC55">
            <wp:simplePos x="0" y="0"/>
            <wp:positionH relativeFrom="column">
              <wp:posOffset>2777490</wp:posOffset>
            </wp:positionH>
            <wp:positionV relativeFrom="paragraph">
              <wp:posOffset>149860</wp:posOffset>
            </wp:positionV>
            <wp:extent cx="1843405" cy="404495"/>
            <wp:effectExtent l="0" t="0" r="0" b="0"/>
            <wp:wrapNone/>
            <wp:docPr id="7" name="Grafik 6" descr="Organigram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OrganigrammB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55000" t="36482" r="4000" b="57503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11A1">
        <w:rPr>
          <w:rFonts w:asciiTheme="minorHAnsi" w:hAnsiTheme="minorHAnsi" w:cs="Arial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A297C7B" wp14:editId="24996B2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15200" cy="792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bf-logo 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C52" w:rsidRPr="00121141" w:rsidRDefault="00806C52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</w:p>
    <w:p w:rsidR="009E103A" w:rsidRPr="00121141" w:rsidRDefault="009E103A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</w:p>
    <w:p w:rsidR="00BA1D83" w:rsidRPr="00121141" w:rsidRDefault="00BA1D83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</w:p>
    <w:p w:rsidR="00BA1D83" w:rsidRDefault="00BA1D83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</w:p>
    <w:p w:rsidR="006811A1" w:rsidRPr="00121141" w:rsidRDefault="006811A1" w:rsidP="006F76B8">
      <w:pPr>
        <w:spacing w:before="40" w:after="40"/>
        <w:rPr>
          <w:rFonts w:asciiTheme="minorHAnsi" w:hAnsiTheme="minorHAnsi" w:cs="Arial"/>
          <w:b/>
          <w:sz w:val="20"/>
          <w:szCs w:val="20"/>
        </w:rPr>
      </w:pPr>
    </w:p>
    <w:p w:rsidR="00A72731" w:rsidRPr="00121141" w:rsidRDefault="00B71876" w:rsidP="006F76B8">
      <w:pPr>
        <w:spacing w:before="40" w:after="40"/>
        <w:rPr>
          <w:rFonts w:asciiTheme="minorHAnsi" w:hAnsiTheme="minorHAnsi" w:cs="Arial"/>
          <w:b/>
          <w:i/>
          <w:lang w:val="en-US"/>
        </w:rPr>
      </w:pPr>
      <w:r>
        <w:rPr>
          <w:rFonts w:asciiTheme="minorHAnsi" w:hAnsiTheme="minorHAnsi" w:cs="Arial"/>
          <w:b/>
          <w:i/>
          <w:lang w:val="en-US"/>
        </w:rPr>
        <w:t>I</w:t>
      </w:r>
      <w:r w:rsidR="00025EEE" w:rsidRPr="00121141">
        <w:rPr>
          <w:rFonts w:asciiTheme="minorHAnsi" w:hAnsiTheme="minorHAnsi" w:cs="Arial"/>
          <w:b/>
          <w:i/>
          <w:lang w:val="en-US"/>
        </w:rPr>
        <w:t>NQUIRY</w:t>
      </w:r>
    </w:p>
    <w:p w:rsidR="0051256D" w:rsidRPr="00121141" w:rsidRDefault="00025EEE" w:rsidP="00121141">
      <w:pPr>
        <w:spacing w:before="40" w:after="40"/>
        <w:rPr>
          <w:rFonts w:asciiTheme="minorHAnsi" w:hAnsiTheme="minorHAnsi" w:cs="Arial"/>
          <w:b/>
          <w:lang w:val="en-US"/>
        </w:rPr>
      </w:pPr>
      <w:r w:rsidRPr="00121141">
        <w:rPr>
          <w:rFonts w:asciiTheme="minorHAnsi" w:hAnsiTheme="minorHAnsi" w:cs="Arial"/>
          <w:b/>
          <w:lang w:val="en-US"/>
        </w:rPr>
        <w:t>Regarding the use of data/biomaterial and/or the infrastructure of the Competence Network and the National Register for Congenital Heart Defects</w:t>
      </w:r>
    </w:p>
    <w:p w:rsidR="00806C52" w:rsidRPr="00121141" w:rsidRDefault="00806C52" w:rsidP="00F90E57">
      <w:pPr>
        <w:rPr>
          <w:rFonts w:asciiTheme="minorHAnsi" w:hAnsiTheme="minorHAnsi" w:cs="Arial"/>
          <w:sz w:val="16"/>
          <w:szCs w:val="16"/>
          <w:lang w:val="en-US"/>
        </w:rPr>
      </w:pPr>
    </w:p>
    <w:p w:rsidR="00C042AF" w:rsidRPr="00121141" w:rsidRDefault="00C042AF" w:rsidP="00F90E57">
      <w:pPr>
        <w:rPr>
          <w:rFonts w:asciiTheme="minorHAnsi" w:hAnsiTheme="minorHAnsi" w:cs="Arial"/>
          <w:sz w:val="16"/>
          <w:szCs w:val="16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747"/>
      </w:tblGrid>
      <w:tr w:rsidR="00C042AF" w:rsidRPr="00DB7C33" w:rsidTr="00C042AF">
        <w:tc>
          <w:tcPr>
            <w:tcW w:w="9747" w:type="dxa"/>
          </w:tcPr>
          <w:p w:rsidR="00C042AF" w:rsidRPr="00121141" w:rsidRDefault="00C042AF" w:rsidP="00CB5F9F">
            <w:pPr>
              <w:spacing w:before="40"/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</w:pPr>
            <w:r w:rsidRPr="00121141"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  <w:t>Please e-mail to</w:t>
            </w:r>
            <w:r w:rsidR="00CB5F9F">
              <w:rPr>
                <w:rFonts w:asciiTheme="minorHAnsi" w:hAnsiTheme="minorHAnsi" w:cs="Arial"/>
                <w:i/>
                <w:sz w:val="18"/>
                <w:szCs w:val="18"/>
                <w:lang w:val="en-US"/>
              </w:rPr>
              <w:t xml:space="preserve"> </w:t>
            </w:r>
          </w:p>
          <w:p w:rsidR="00C042AF" w:rsidRPr="00CB5F9F" w:rsidRDefault="00CC74CF" w:rsidP="00CC74CF">
            <w:pPr>
              <w:spacing w:before="40" w:after="40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hyperlink r:id="rId9" w:history="1">
              <w:r w:rsidRPr="00373F0B">
                <w:rPr>
                  <w:rStyle w:val="Hyperlink"/>
                  <w:rFonts w:asciiTheme="minorHAnsi" w:hAnsiTheme="minorHAnsi"/>
                  <w:sz w:val="18"/>
                  <w:szCs w:val="18"/>
                  <w:lang w:val="en-US"/>
                </w:rPr>
                <w:t>ubauer@kompetenznetz-ahf.de</w:t>
              </w:r>
            </w:hyperlink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; </w:t>
            </w:r>
            <w:hyperlink r:id="rId10" w:history="1">
              <w:r w:rsidRPr="00373F0B">
                <w:rPr>
                  <w:rStyle w:val="Hyperlink"/>
                  <w:rFonts w:asciiTheme="minorHAnsi" w:hAnsiTheme="minorHAnsi"/>
                  <w:sz w:val="18"/>
                  <w:szCs w:val="18"/>
                  <w:lang w:val="en-US"/>
                </w:rPr>
                <w:t>pickardt@kompetenznetz-ahf.de</w:t>
              </w:r>
            </w:hyperlink>
            <w:r>
              <w:rPr>
                <w:rFonts w:asciiTheme="minorHAnsi" w:hAnsiTheme="minorHAnsi"/>
                <w:sz w:val="18"/>
                <w:szCs w:val="18"/>
                <w:lang w:val="en-US"/>
              </w:rPr>
              <w:t>;</w:t>
            </w:r>
          </w:p>
        </w:tc>
      </w:tr>
    </w:tbl>
    <w:p w:rsidR="00C042AF" w:rsidRPr="00121141" w:rsidRDefault="00C042AF" w:rsidP="00F90E57">
      <w:pPr>
        <w:rPr>
          <w:rFonts w:asciiTheme="minorHAnsi" w:hAnsiTheme="minorHAnsi" w:cs="Arial"/>
          <w:sz w:val="16"/>
          <w:szCs w:val="16"/>
          <w:lang w:val="en-US"/>
        </w:rPr>
      </w:pPr>
    </w:p>
    <w:p w:rsidR="00C97539" w:rsidRPr="00CB5F9F" w:rsidRDefault="00C97539" w:rsidP="00F90E57">
      <w:pPr>
        <w:rPr>
          <w:rFonts w:asciiTheme="minorHAnsi" w:hAnsiTheme="minorHAnsi" w:cs="Arial"/>
          <w:sz w:val="16"/>
          <w:szCs w:val="16"/>
          <w:lang w:val="en-US"/>
        </w:rPr>
      </w:pPr>
    </w:p>
    <w:p w:rsidR="009E103A" w:rsidRPr="00121141" w:rsidRDefault="00A72731" w:rsidP="00B71876">
      <w:pPr>
        <w:rPr>
          <w:rFonts w:asciiTheme="minorHAnsi" w:hAnsiTheme="minorHAnsi" w:cs="Arial"/>
          <w:b/>
          <w:i/>
          <w:sz w:val="20"/>
          <w:szCs w:val="20"/>
          <w:lang w:val="en-US"/>
        </w:rPr>
      </w:pPr>
      <w:r w:rsidRPr="00121141">
        <w:rPr>
          <w:rFonts w:asciiTheme="minorHAnsi" w:hAnsiTheme="minorHAnsi" w:cs="Arial"/>
          <w:b/>
          <w:i/>
          <w:sz w:val="20"/>
          <w:szCs w:val="20"/>
          <w:lang w:val="en-US"/>
        </w:rPr>
        <w:t>(</w:t>
      </w:r>
      <w:r w:rsidR="00025EEE" w:rsidRPr="00121141">
        <w:rPr>
          <w:rFonts w:asciiTheme="minorHAnsi" w:hAnsiTheme="minorHAnsi" w:cs="Arial"/>
          <w:b/>
          <w:i/>
          <w:sz w:val="20"/>
          <w:szCs w:val="20"/>
          <w:lang w:val="en-US"/>
        </w:rPr>
        <w:t xml:space="preserve">Details of this </w:t>
      </w:r>
      <w:r w:rsidR="00B71876">
        <w:rPr>
          <w:rFonts w:asciiTheme="minorHAnsi" w:hAnsiTheme="minorHAnsi" w:cs="Arial"/>
          <w:b/>
          <w:i/>
          <w:sz w:val="20"/>
          <w:szCs w:val="20"/>
          <w:lang w:val="en-US"/>
        </w:rPr>
        <w:t>i</w:t>
      </w:r>
      <w:r w:rsidR="00025EEE" w:rsidRPr="00121141">
        <w:rPr>
          <w:rFonts w:asciiTheme="minorHAnsi" w:hAnsiTheme="minorHAnsi" w:cs="Arial"/>
          <w:b/>
          <w:i/>
          <w:sz w:val="20"/>
          <w:szCs w:val="20"/>
          <w:lang w:val="en-US"/>
        </w:rPr>
        <w:t>nquiry will be treated as confidential</w:t>
      </w:r>
      <w:r w:rsidRPr="00121141">
        <w:rPr>
          <w:rFonts w:asciiTheme="minorHAnsi" w:hAnsiTheme="minorHAnsi" w:cs="Arial"/>
          <w:b/>
          <w:i/>
          <w:sz w:val="20"/>
          <w:szCs w:val="20"/>
          <w:lang w:val="en-US"/>
        </w:rPr>
        <w:t>)</w:t>
      </w:r>
    </w:p>
    <w:p w:rsidR="00A772FD" w:rsidRPr="00121141" w:rsidRDefault="00A772FD" w:rsidP="00F90E57">
      <w:pPr>
        <w:rPr>
          <w:rFonts w:asciiTheme="minorHAnsi" w:hAnsiTheme="minorHAnsi" w:cs="Arial"/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121141" w:rsidRPr="00121141" w:rsidTr="005511DB">
        <w:tc>
          <w:tcPr>
            <w:tcW w:w="9628" w:type="dxa"/>
          </w:tcPr>
          <w:p w:rsidR="00121141" w:rsidRPr="00121141" w:rsidRDefault="00121141" w:rsidP="005511DB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</w:pPr>
            <w:r w:rsidRPr="00121141"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  <w:t>1 Research topic/title</w:t>
            </w:r>
          </w:p>
          <w:p w:rsidR="00121141" w:rsidRPr="00121141" w:rsidRDefault="0092072D" w:rsidP="005511DB">
            <w:pPr>
              <w:spacing w:before="80" w:after="80"/>
              <w:rPr>
                <w:rFonts w:asciiTheme="minorHAnsi" w:hAnsiTheme="minorHAnsi" w:cs="Arial"/>
                <w:sz w:val="20"/>
                <w:szCs w:val="20"/>
              </w:rPr>
            </w:pPr>
            <w:r w:rsidRPr="00121141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21141" w:rsidRPr="00121141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121141">
              <w:rPr>
                <w:rFonts w:asciiTheme="minorHAnsi" w:hAnsiTheme="minorHAnsi" w:cs="Arial"/>
                <w:sz w:val="20"/>
                <w:szCs w:val="20"/>
              </w:rPr>
            </w:r>
            <w:r w:rsidRPr="00121141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bookmarkStart w:id="0" w:name="_GoBack"/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bookmarkEnd w:id="0"/>
            <w:r w:rsidRPr="00121141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121141" w:rsidRPr="00121141" w:rsidTr="005511DB">
        <w:tc>
          <w:tcPr>
            <w:tcW w:w="9628" w:type="dxa"/>
          </w:tcPr>
          <w:p w:rsidR="00121141" w:rsidRPr="00121141" w:rsidRDefault="00121141" w:rsidP="005511DB">
            <w:pPr>
              <w:spacing w:before="80" w:after="80"/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121141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2 Principal investigator(s)</w:t>
            </w:r>
          </w:p>
          <w:p w:rsidR="00121141" w:rsidRPr="00121141" w:rsidRDefault="00121141" w:rsidP="00121141">
            <w:pPr>
              <w:spacing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>First name/surname</w:t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  <w:p w:rsidR="00121141" w:rsidRPr="00121141" w:rsidRDefault="00121141" w:rsidP="00121141">
            <w:pPr>
              <w:spacing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>Organisation/institution</w:t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  <w:p w:rsidR="00121141" w:rsidRPr="00121141" w:rsidRDefault="00121141" w:rsidP="00121141">
            <w:pPr>
              <w:spacing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>Address:</w:t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1"/>
          </w:p>
          <w:p w:rsidR="00121141" w:rsidRPr="00121141" w:rsidRDefault="00121141" w:rsidP="00121141">
            <w:pPr>
              <w:spacing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>Tel./Fax:</w:t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  <w:p w:rsidR="00121141" w:rsidRPr="00121141" w:rsidRDefault="00121141" w:rsidP="00121141">
            <w:pPr>
              <w:spacing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>Email:</w:t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tab/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  <w:p w:rsidR="00121141" w:rsidRPr="00121141" w:rsidRDefault="00121141" w:rsidP="00121141">
            <w:pPr>
              <w:spacing w:line="280" w:lineRule="exac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1B4005">
              <w:rPr>
                <w:rFonts w:asciiTheme="minorHAnsi" w:hAnsiTheme="minorHAnsi" w:cs="Arial"/>
                <w:sz w:val="20"/>
                <w:szCs w:val="20"/>
                <w:lang w:val="en-US"/>
              </w:rPr>
              <w:t>Co-investigator(s):</w:t>
            </w:r>
            <w:r w:rsidRPr="00121141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ab/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" w:name="Text24"/>
            <w:r w:rsidRPr="00121141">
              <w:rPr>
                <w:rFonts w:asciiTheme="minorHAnsi" w:hAnsiTheme="minorHAnsi" w:cs="Arial"/>
                <w:sz w:val="20"/>
                <w:szCs w:val="20"/>
                <w:lang w:val="en-US"/>
              </w:rPr>
              <w:instrText xml:space="preserve"> FORMTEXT </w:instrTex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92072D" w:rsidRPr="00121141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121141" w:rsidRPr="00121141" w:rsidTr="005511DB">
        <w:tc>
          <w:tcPr>
            <w:tcW w:w="9628" w:type="dxa"/>
          </w:tcPr>
          <w:p w:rsidR="00121141" w:rsidRPr="001B4005" w:rsidRDefault="00121141" w:rsidP="00121141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1B4005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>3</w:t>
            </w:r>
            <w:r w:rsidRPr="001B4005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 Short description of research question and aims</w:t>
            </w:r>
          </w:p>
          <w:p w:rsidR="00121141" w:rsidRPr="00121141" w:rsidRDefault="0092072D" w:rsidP="00121141">
            <w:pPr>
              <w:autoSpaceDE w:val="0"/>
              <w:autoSpaceDN w:val="0"/>
              <w:adjustRightInd w:val="0"/>
              <w:spacing w:before="80" w:after="80"/>
              <w:rPr>
                <w:rFonts w:asciiTheme="minorHAnsi" w:hAnsiTheme="minorHAnsi" w:cs="Arial"/>
                <w:bCs/>
                <w:sz w:val="20"/>
                <w:szCs w:val="20"/>
                <w:lang w:val="en-US"/>
              </w:rPr>
            </w:pPr>
            <w:r w:rsidRPr="00121141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121141" w:rsidRPr="00121141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121141">
              <w:rPr>
                <w:rFonts w:asciiTheme="minorHAnsi" w:hAnsiTheme="minorHAnsi" w:cs="Arial"/>
                <w:sz w:val="20"/>
                <w:szCs w:val="20"/>
              </w:rPr>
            </w:r>
            <w:r w:rsidRPr="00121141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121141" w:rsidRPr="00121141" w:rsidTr="005511DB">
        <w:tc>
          <w:tcPr>
            <w:tcW w:w="9628" w:type="dxa"/>
          </w:tcPr>
          <w:p w:rsidR="001B4005" w:rsidRDefault="00121141" w:rsidP="00121141">
            <w:pPr>
              <w:spacing w:before="80" w:after="80"/>
              <w:rPr>
                <w:rFonts w:asciiTheme="minorHAnsi" w:hAnsiTheme="minorHAnsi" w:cs="Arial"/>
                <w:b/>
                <w:iCs/>
                <w:color w:val="0000FF"/>
                <w:sz w:val="20"/>
                <w:szCs w:val="20"/>
                <w:lang w:val="en-US"/>
              </w:rPr>
            </w:pPr>
            <w:r w:rsidRPr="00121141">
              <w:rPr>
                <w:rFonts w:asciiTheme="minorHAnsi" w:hAnsiTheme="minorHAnsi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4 </w:t>
            </w:r>
            <w:r w:rsidRPr="00121141">
              <w:rPr>
                <w:rFonts w:asciiTheme="minorHAnsi" w:hAnsiTheme="minorHAnsi" w:cs="Arial"/>
                <w:b/>
                <w:iCs/>
                <w:color w:val="0000FF"/>
                <w:sz w:val="20"/>
                <w:szCs w:val="20"/>
                <w:lang w:val="en-US"/>
              </w:rPr>
              <w:t>De</w:t>
            </w:r>
            <w:r>
              <w:rPr>
                <w:rFonts w:asciiTheme="minorHAnsi" w:hAnsiTheme="minorHAnsi" w:cs="Arial"/>
                <w:b/>
                <w:iCs/>
                <w:color w:val="0000FF"/>
                <w:sz w:val="20"/>
                <w:szCs w:val="20"/>
                <w:lang w:val="en-US"/>
              </w:rPr>
              <w:t>s</w:t>
            </w:r>
            <w:r w:rsidRPr="00121141">
              <w:rPr>
                <w:rFonts w:asciiTheme="minorHAnsi" w:hAnsiTheme="minorHAnsi" w:cs="Arial"/>
                <w:b/>
                <w:iCs/>
                <w:color w:val="0000FF"/>
                <w:sz w:val="20"/>
                <w:szCs w:val="20"/>
                <w:lang w:val="en-US"/>
              </w:rPr>
              <w:t>cription of pati</w:t>
            </w:r>
            <w:r w:rsidRPr="001B4005">
              <w:rPr>
                <w:rFonts w:asciiTheme="minorHAnsi" w:hAnsiTheme="minorHAnsi" w:cs="Arial"/>
                <w:b/>
                <w:iCs/>
                <w:color w:val="0000FF"/>
                <w:sz w:val="20"/>
                <w:szCs w:val="20"/>
                <w:lang w:val="en-US"/>
              </w:rPr>
              <w:t>e</w:t>
            </w:r>
            <w:r w:rsidRPr="00121141">
              <w:rPr>
                <w:rFonts w:asciiTheme="minorHAnsi" w:hAnsiTheme="minorHAnsi" w:cs="Arial"/>
                <w:b/>
                <w:iCs/>
                <w:color w:val="0000FF"/>
                <w:sz w:val="20"/>
                <w:szCs w:val="20"/>
                <w:lang w:val="en-US"/>
              </w:rPr>
              <w:t>nt population</w:t>
            </w:r>
          </w:p>
          <w:p w:rsidR="00121141" w:rsidRPr="001B4005" w:rsidRDefault="001B4005" w:rsidP="00121141">
            <w:pPr>
              <w:spacing w:before="80" w:after="80"/>
              <w:rPr>
                <w:rFonts w:asciiTheme="minorHAnsi" w:hAnsiTheme="minorHAnsi" w:cs="Arial"/>
                <w:iCs/>
                <w:sz w:val="20"/>
                <w:szCs w:val="20"/>
                <w:lang w:val="en-US"/>
              </w:rPr>
            </w:pPr>
            <w:r w:rsidRPr="001B4005">
              <w:rPr>
                <w:rFonts w:asciiTheme="minorHAnsi" w:hAnsiTheme="minorHAnsi" w:cs="Arial"/>
                <w:iCs/>
                <w:sz w:val="20"/>
                <w:szCs w:val="20"/>
                <w:lang w:val="en-US"/>
              </w:rPr>
              <w:t>D</w:t>
            </w:r>
            <w:r w:rsidR="00121141" w:rsidRPr="001B4005">
              <w:rPr>
                <w:rFonts w:asciiTheme="minorHAnsi" w:hAnsiTheme="minorHAnsi" w:cs="Arial"/>
                <w:iCs/>
                <w:sz w:val="20"/>
                <w:szCs w:val="20"/>
                <w:lang w:val="en-US"/>
              </w:rPr>
              <w:t>iagnoses, phenotype, sample size, inclusion/exclusion criteria</w:t>
            </w:r>
          </w:p>
          <w:p w:rsidR="00121141" w:rsidRPr="00121141" w:rsidRDefault="0092072D" w:rsidP="00121141">
            <w:pPr>
              <w:spacing w:before="80" w:after="80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121141">
              <w:rPr>
                <w:rFonts w:asciiTheme="minorHAnsi" w:hAnsiTheme="minorHAnsi" w:cs="Arial"/>
                <w:i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121141" w:rsidRPr="00121141">
              <w:rPr>
                <w:rFonts w:asciiTheme="minorHAnsi" w:hAnsiTheme="minorHAnsi" w:cs="Arial"/>
                <w:iCs/>
                <w:sz w:val="20"/>
                <w:szCs w:val="20"/>
              </w:rPr>
              <w:instrText xml:space="preserve"> FORMTEXT </w:instrText>
            </w:r>
            <w:r w:rsidRPr="00121141">
              <w:rPr>
                <w:rFonts w:asciiTheme="minorHAnsi" w:hAnsiTheme="minorHAnsi" w:cs="Arial"/>
                <w:iCs/>
                <w:sz w:val="20"/>
                <w:szCs w:val="20"/>
              </w:rPr>
            </w:r>
            <w:r w:rsidRPr="00121141">
              <w:rPr>
                <w:rFonts w:asciiTheme="minorHAnsi" w:hAnsiTheme="minorHAnsi" w:cs="Arial"/>
                <w:iCs/>
                <w:sz w:val="20"/>
                <w:szCs w:val="20"/>
              </w:rPr>
              <w:fldChar w:fldCharType="separate"/>
            </w:r>
            <w:r w:rsidR="00121141" w:rsidRPr="00121141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iCs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iCs/>
                <w:sz w:val="20"/>
                <w:szCs w:val="20"/>
              </w:rPr>
              <w:fldChar w:fldCharType="end"/>
            </w:r>
          </w:p>
        </w:tc>
      </w:tr>
      <w:tr w:rsidR="003173DB" w:rsidRPr="001B4005" w:rsidTr="005511DB">
        <w:tc>
          <w:tcPr>
            <w:tcW w:w="9628" w:type="dxa"/>
          </w:tcPr>
          <w:p w:rsidR="00121141" w:rsidRPr="001B4005" w:rsidRDefault="00121141" w:rsidP="005511DB">
            <w:pPr>
              <w:spacing w:before="80" w:after="80"/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</w:pPr>
            <w:r w:rsidRPr="001B4005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5 Detailed description of data that are required for evaluation/calculation</w:t>
            </w:r>
          </w:p>
          <w:p w:rsidR="00121141" w:rsidRPr="001B4005" w:rsidRDefault="00E47D26" w:rsidP="00E47D26">
            <w:pPr>
              <w:spacing w:before="80" w:after="80"/>
              <w:rPr>
                <w:rFonts w:asciiTheme="minorHAnsi" w:hAnsiTheme="minorHAnsi" w:cs="Arial"/>
                <w:i/>
                <w:sz w:val="20"/>
                <w:szCs w:val="20"/>
                <w:lang w:val="en-US"/>
              </w:rPr>
            </w:pPr>
            <w:r w:rsidRPr="001B4005">
              <w:rPr>
                <w:rFonts w:asciiTheme="minorHAnsi" w:hAnsiTheme="minorHAnsi" w:cs="Arial"/>
                <w:b/>
                <w:bCs/>
                <w:sz w:val="20"/>
                <w:szCs w:val="20"/>
                <w:lang w:val="en-US"/>
              </w:rPr>
              <w:t>Data that we generally</w:t>
            </w:r>
            <w:r w:rsidR="00121141" w:rsidRPr="001B4005">
              <w:rPr>
                <w:rFonts w:asciiTheme="minorHAnsi" w:hAnsiTheme="minorHAnsi" w:cs="Arial"/>
                <w:b/>
                <w:bCs/>
                <w:sz w:val="20"/>
                <w:szCs w:val="20"/>
                <w:lang w:val="en-US"/>
              </w:rPr>
              <w:t xml:space="preserve"> provide</w:t>
            </w:r>
            <w:r w:rsidR="00121141" w:rsidRPr="001B4005">
              <w:rPr>
                <w:rFonts w:asciiTheme="minorHAnsi" w:hAnsiTheme="minorHAnsi" w:cs="Arial"/>
                <w:b/>
                <w:bCs/>
                <w:i/>
                <w:sz w:val="20"/>
                <w:szCs w:val="20"/>
                <w:lang w:val="en-US"/>
              </w:rPr>
              <w:t xml:space="preserve">: </w:t>
            </w:r>
            <w:r w:rsidR="00121141" w:rsidRPr="001B4005">
              <w:rPr>
                <w:rFonts w:asciiTheme="minorHAnsi" w:hAnsiTheme="minorHAnsi" w:cs="Arial"/>
                <w:bCs/>
                <w:i/>
                <w:sz w:val="20"/>
                <w:szCs w:val="20"/>
                <w:lang w:val="en-US"/>
              </w:rPr>
              <w:t xml:space="preserve">sex, age, main and secondary diagnoses, </w:t>
            </w:r>
            <w:r w:rsidR="00121141" w:rsidRPr="001B4005">
              <w:rPr>
                <w:rFonts w:asciiTheme="minorHAnsi" w:hAnsiTheme="minorHAnsi" w:cs="Arial"/>
                <w:i/>
                <w:sz w:val="20"/>
                <w:szCs w:val="20"/>
                <w:lang w:val="en-US"/>
              </w:rPr>
              <w:t xml:space="preserve">hereditary, fetal and neonatal diagnoses (linked to IPCCC and/or ICD10). </w:t>
            </w:r>
            <w:r w:rsidRPr="001B4005">
              <w:rPr>
                <w:rFonts w:asciiTheme="minorHAnsi" w:hAnsiTheme="minorHAnsi" w:cs="Arial"/>
                <w:i/>
                <w:sz w:val="20"/>
                <w:szCs w:val="20"/>
                <w:lang w:val="en-US"/>
              </w:rPr>
              <w:t>Additional data i</w:t>
            </w:r>
            <w:r w:rsidR="00121141" w:rsidRPr="001B4005">
              <w:rPr>
                <w:rFonts w:asciiTheme="minorHAnsi" w:hAnsiTheme="minorHAnsi" w:cs="Arial"/>
                <w:i/>
                <w:sz w:val="20"/>
                <w:szCs w:val="20"/>
                <w:lang w:val="en-US"/>
              </w:rPr>
              <w:t>n</w:t>
            </w:r>
            <w:r w:rsidRPr="001B4005">
              <w:rPr>
                <w:rFonts w:asciiTheme="minorHAnsi" w:hAnsiTheme="minorHAnsi" w:cs="Arial"/>
                <w:i/>
                <w:sz w:val="20"/>
                <w:szCs w:val="20"/>
                <w:lang w:val="en-US"/>
              </w:rPr>
              <w:t xml:space="preserve"> the</w:t>
            </w:r>
            <w:r w:rsidR="00121141" w:rsidRPr="001B4005">
              <w:rPr>
                <w:rFonts w:asciiTheme="minorHAnsi" w:hAnsiTheme="minorHAnsi" w:cs="Arial"/>
                <w:i/>
                <w:sz w:val="20"/>
                <w:szCs w:val="20"/>
                <w:lang w:val="en-US"/>
              </w:rPr>
              <w:t xml:space="preserve"> case of biomaterial: age at sampling</w:t>
            </w:r>
          </w:p>
          <w:p w:rsidR="00121141" w:rsidRPr="001B4005" w:rsidRDefault="00121141" w:rsidP="005511DB">
            <w:pPr>
              <w:spacing w:before="80" w:after="80"/>
              <w:rPr>
                <w:rFonts w:asciiTheme="minorHAnsi" w:hAnsiTheme="minorHAnsi" w:cs="Arial"/>
                <w:b/>
                <w:bCs/>
                <w:sz w:val="20"/>
                <w:szCs w:val="20"/>
                <w:lang w:val="en-US"/>
              </w:rPr>
            </w:pPr>
            <w:r w:rsidRPr="001B4005">
              <w:rPr>
                <w:rFonts w:asciiTheme="minorHAnsi" w:hAnsiTheme="minorHAnsi" w:cs="Arial"/>
                <w:b/>
                <w:bCs/>
                <w:sz w:val="20"/>
                <w:szCs w:val="20"/>
                <w:lang w:val="en-US"/>
              </w:rPr>
              <w:t>All further anamnestic and clinical data upon request (please add a table</w:t>
            </w:r>
            <w:r w:rsidR="00E47D26" w:rsidRPr="001B4005">
              <w:rPr>
                <w:rFonts w:asciiTheme="minorHAnsi" w:hAnsiTheme="minorHAnsi" w:cs="Arial"/>
                <w:b/>
                <w:bCs/>
                <w:sz w:val="20"/>
                <w:szCs w:val="20"/>
                <w:lang w:val="en-US"/>
              </w:rPr>
              <w:t>,</w:t>
            </w:r>
            <w:r w:rsidRPr="001B4005">
              <w:rPr>
                <w:rFonts w:asciiTheme="minorHAnsi" w:hAnsiTheme="minorHAnsi" w:cs="Arial"/>
                <w:b/>
                <w:bCs/>
                <w:sz w:val="20"/>
                <w:szCs w:val="20"/>
                <w:lang w:val="en-US"/>
              </w:rPr>
              <w:t xml:space="preserve"> if appropriate)</w:t>
            </w:r>
          </w:p>
          <w:p w:rsidR="00121141" w:rsidRPr="001B4005" w:rsidRDefault="0092072D" w:rsidP="005511DB">
            <w:pPr>
              <w:spacing w:before="80" w:after="80"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1B4005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121141" w:rsidRPr="001B4005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1B4005">
              <w:rPr>
                <w:rFonts w:asciiTheme="minorHAnsi" w:hAnsiTheme="minorHAnsi" w:cs="Arial"/>
                <w:sz w:val="20"/>
                <w:szCs w:val="20"/>
              </w:rPr>
            </w:r>
            <w:r w:rsidRPr="001B4005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121141" w:rsidRPr="001B400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B400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B400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B400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B4005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B4005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121141" w:rsidRPr="00121141" w:rsidTr="005511DB">
        <w:tc>
          <w:tcPr>
            <w:tcW w:w="9628" w:type="dxa"/>
          </w:tcPr>
          <w:p w:rsidR="00121141" w:rsidRPr="00121141" w:rsidRDefault="00121141" w:rsidP="005511DB">
            <w:pPr>
              <w:spacing w:before="80" w:after="80"/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>6</w:t>
            </w:r>
            <w:r w:rsidRPr="00121141">
              <w:rPr>
                <w:rFonts w:asciiTheme="minorHAnsi" w:hAnsiTheme="minorHAnsi" w:cs="Arial"/>
                <w:b/>
                <w:color w:val="0000FF"/>
                <w:sz w:val="20"/>
                <w:szCs w:val="20"/>
                <w:lang w:val="en-US"/>
              </w:rPr>
              <w:t xml:space="preserve"> Required biomaterial </w:t>
            </w:r>
            <w:r w:rsidRPr="00121141">
              <w:rPr>
                <w:rFonts w:asciiTheme="minorHAnsi" w:hAnsiTheme="minorHAnsi" w:cs="Arial"/>
                <w:color w:val="0000FF"/>
                <w:sz w:val="20"/>
                <w:szCs w:val="20"/>
                <w:lang w:val="en-US"/>
              </w:rPr>
              <w:t>(if applicable)</w:t>
            </w:r>
          </w:p>
          <w:p w:rsidR="00121141" w:rsidRPr="001B4005" w:rsidRDefault="00121141" w:rsidP="005511DB">
            <w:pPr>
              <w:spacing w:before="80" w:after="80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  <w:r w:rsidRPr="001B4005">
              <w:rPr>
                <w:rFonts w:asciiTheme="minorHAnsi" w:hAnsiTheme="minorHAnsi" w:cs="Arial"/>
                <w:sz w:val="20"/>
                <w:szCs w:val="20"/>
                <w:lang w:val="en-US"/>
              </w:rPr>
              <w:t>Type/amount of samples</w:t>
            </w:r>
          </w:p>
          <w:p w:rsidR="00121141" w:rsidRPr="00121141" w:rsidRDefault="0092072D" w:rsidP="005511DB">
            <w:pPr>
              <w:spacing w:before="80" w:after="80"/>
              <w:rPr>
                <w:rFonts w:asciiTheme="minorHAnsi" w:hAnsiTheme="minorHAnsi" w:cs="Arial"/>
                <w:sz w:val="20"/>
                <w:szCs w:val="20"/>
              </w:rPr>
            </w:pPr>
            <w:r w:rsidRPr="00121141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121141" w:rsidRPr="00121141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121141">
              <w:rPr>
                <w:rFonts w:asciiTheme="minorHAnsi" w:hAnsiTheme="minorHAnsi" w:cs="Arial"/>
                <w:sz w:val="20"/>
                <w:szCs w:val="20"/>
              </w:rPr>
            </w:r>
            <w:r w:rsidRPr="00121141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121141" w:rsidRPr="00121141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121141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</w:tbl>
    <w:p w:rsidR="00121141" w:rsidRPr="00121141" w:rsidRDefault="00121141" w:rsidP="006F76B8">
      <w:pPr>
        <w:spacing w:before="40" w:after="40"/>
        <w:rPr>
          <w:rFonts w:asciiTheme="minorHAnsi" w:hAnsiTheme="minorHAnsi" w:cs="Arial"/>
          <w:sz w:val="16"/>
          <w:szCs w:val="16"/>
        </w:rPr>
      </w:pPr>
    </w:p>
    <w:p w:rsidR="00121141" w:rsidRPr="00121141" w:rsidRDefault="00121141" w:rsidP="006F76B8">
      <w:pPr>
        <w:spacing w:before="40" w:after="40"/>
        <w:rPr>
          <w:rFonts w:asciiTheme="minorHAnsi" w:hAnsiTheme="minorHAnsi" w:cs="Arial"/>
          <w:sz w:val="16"/>
          <w:szCs w:val="16"/>
        </w:rPr>
      </w:pPr>
    </w:p>
    <w:p w:rsidR="00CB6160" w:rsidRPr="00121141" w:rsidRDefault="00CB6160" w:rsidP="006F76B8">
      <w:pPr>
        <w:spacing w:before="40" w:after="40"/>
        <w:rPr>
          <w:rFonts w:asciiTheme="minorHAnsi" w:hAnsiTheme="minorHAnsi" w:cs="Arial"/>
          <w:sz w:val="16"/>
          <w:szCs w:val="16"/>
        </w:rPr>
      </w:pPr>
    </w:p>
    <w:sectPr w:rsidR="00CB6160" w:rsidRPr="00121141" w:rsidSect="009E103A">
      <w:footerReference w:type="even" r:id="rId11"/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0E5" w:rsidRDefault="007570E5">
      <w:r>
        <w:separator/>
      </w:r>
    </w:p>
  </w:endnote>
  <w:endnote w:type="continuationSeparator" w:id="0">
    <w:p w:rsidR="007570E5" w:rsidRDefault="00757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BF1" w:rsidRDefault="0092072D" w:rsidP="009E103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233BF1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233BF1" w:rsidRDefault="00233BF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BF1" w:rsidRPr="00D73A70" w:rsidRDefault="0092072D" w:rsidP="009E103A">
    <w:pPr>
      <w:pStyle w:val="Fuzeile"/>
      <w:framePr w:wrap="around" w:vAnchor="text" w:hAnchor="margin" w:xAlign="center" w:y="1"/>
      <w:rPr>
        <w:rStyle w:val="Seitenzahl"/>
        <w:rFonts w:ascii="Arial" w:hAnsi="Arial" w:cs="Arial"/>
        <w:sz w:val="18"/>
        <w:szCs w:val="18"/>
      </w:rPr>
    </w:pPr>
    <w:r w:rsidRPr="00D73A70">
      <w:rPr>
        <w:rStyle w:val="Seitenzahl"/>
        <w:rFonts w:ascii="Arial" w:hAnsi="Arial" w:cs="Arial"/>
        <w:sz w:val="18"/>
        <w:szCs w:val="18"/>
      </w:rPr>
      <w:fldChar w:fldCharType="begin"/>
    </w:r>
    <w:r w:rsidR="00233BF1" w:rsidRPr="00D73A70">
      <w:rPr>
        <w:rStyle w:val="Seitenzahl"/>
        <w:rFonts w:ascii="Arial" w:hAnsi="Arial" w:cs="Arial"/>
        <w:sz w:val="18"/>
        <w:szCs w:val="18"/>
      </w:rPr>
      <w:instrText xml:space="preserve">PAGE  </w:instrText>
    </w:r>
    <w:r w:rsidRPr="00D73A70">
      <w:rPr>
        <w:rStyle w:val="Seitenzahl"/>
        <w:rFonts w:ascii="Arial" w:hAnsi="Arial" w:cs="Arial"/>
        <w:sz w:val="18"/>
        <w:szCs w:val="18"/>
      </w:rPr>
      <w:fldChar w:fldCharType="separate"/>
    </w:r>
    <w:r w:rsidR="00CC74CF">
      <w:rPr>
        <w:rStyle w:val="Seitenzahl"/>
        <w:rFonts w:ascii="Arial" w:hAnsi="Arial" w:cs="Arial"/>
        <w:noProof/>
        <w:sz w:val="18"/>
        <w:szCs w:val="18"/>
      </w:rPr>
      <w:t>1</w:t>
    </w:r>
    <w:r w:rsidRPr="00D73A70">
      <w:rPr>
        <w:rStyle w:val="Seitenzahl"/>
        <w:rFonts w:ascii="Arial" w:hAnsi="Arial" w:cs="Arial"/>
        <w:sz w:val="18"/>
        <w:szCs w:val="18"/>
      </w:rPr>
      <w:fldChar w:fldCharType="end"/>
    </w:r>
  </w:p>
  <w:p w:rsidR="00233BF1" w:rsidRPr="00EA6509" w:rsidRDefault="00233BF1">
    <w:pPr>
      <w:pStyle w:val="Fuzeile"/>
      <w:rPr>
        <w:rFonts w:ascii="Arial" w:hAnsi="Arial" w:cs="Arial"/>
        <w:color w:val="808080"/>
        <w:sz w:val="16"/>
        <w:szCs w:val="16"/>
      </w:rPr>
    </w:pPr>
    <w:r w:rsidRPr="00EA6509">
      <w:rPr>
        <w:rFonts w:ascii="Arial" w:hAnsi="Arial" w:cs="Arial"/>
        <w:color w:val="808080"/>
        <w:sz w:val="16"/>
        <w:szCs w:val="16"/>
      </w:rPr>
      <w:t xml:space="preserve">Formular KNAHF Studien </w:t>
    </w:r>
    <w:r w:rsidRPr="00EA6509">
      <w:rPr>
        <w:rFonts w:ascii="Arial" w:hAnsi="Arial" w:cs="Arial"/>
        <w:b/>
        <w:i/>
        <w:color w:val="808080"/>
        <w:sz w:val="16"/>
        <w:szCs w:val="16"/>
      </w:rPr>
      <w:t>Anfrage</w:t>
    </w:r>
    <w:r w:rsidRPr="00EA6509">
      <w:rPr>
        <w:rFonts w:ascii="Arial" w:hAnsi="Arial" w:cs="Arial"/>
        <w:color w:val="808080"/>
        <w:sz w:val="16"/>
        <w:szCs w:val="16"/>
      </w:rPr>
      <w:t xml:space="preserve"> </w:t>
    </w:r>
    <w:r w:rsidR="00121141">
      <w:rPr>
        <w:rFonts w:ascii="Arial" w:hAnsi="Arial" w:cs="Arial"/>
        <w:color w:val="808080"/>
        <w:sz w:val="16"/>
        <w:szCs w:val="16"/>
      </w:rPr>
      <w:t xml:space="preserve">en </w:t>
    </w:r>
    <w:r w:rsidRPr="00EA6509">
      <w:rPr>
        <w:rFonts w:ascii="Arial" w:hAnsi="Arial" w:cs="Arial"/>
        <w:color w:val="808080"/>
        <w:sz w:val="16"/>
        <w:szCs w:val="16"/>
      </w:rPr>
      <w:t>v1</w:t>
    </w:r>
    <w:r w:rsidR="00121141">
      <w:rPr>
        <w:rFonts w:ascii="Arial" w:hAnsi="Arial" w:cs="Arial"/>
        <w:color w:val="808080"/>
        <w:sz w:val="16"/>
        <w:szCs w:val="16"/>
      </w:rPr>
      <w:t>9</w:t>
    </w:r>
    <w:r w:rsidR="003E3D49">
      <w:rPr>
        <w:rFonts w:ascii="Arial" w:hAnsi="Arial" w:cs="Arial"/>
        <w:color w:val="808080"/>
        <w:sz w:val="16"/>
        <w:szCs w:val="16"/>
      </w:rPr>
      <w:t>.06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0E5" w:rsidRDefault="007570E5">
      <w:r>
        <w:separator/>
      </w:r>
    </w:p>
  </w:footnote>
  <w:footnote w:type="continuationSeparator" w:id="0">
    <w:p w:rsidR="007570E5" w:rsidRDefault="00757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160E5"/>
    <w:multiLevelType w:val="multilevel"/>
    <w:tmpl w:val="5DCCE170"/>
    <w:lvl w:ilvl="0">
      <w:start w:val="1"/>
      <w:numFmt w:val="decimal"/>
      <w:pStyle w:val="1berschrift"/>
      <w:lvlText w:val="%1."/>
      <w:lvlJc w:val="left"/>
      <w:pPr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C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berschrift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6A5470F4"/>
    <w:multiLevelType w:val="hybridMultilevel"/>
    <w:tmpl w:val="E9DAE730"/>
    <w:lvl w:ilvl="0" w:tplc="CD0CD55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X6VzCq+BcBBQ00kqZsIIrvkc2fDQ3ARRQ8qVgIOPOjS2Md2qztLSpXHzMidMNjUAAZw9Ps7Rb9YDCe1SsYHiQ==" w:salt="XTTKy0t8PFMlmCqlgEN4+w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87F"/>
    <w:rsid w:val="00025EEE"/>
    <w:rsid w:val="00085250"/>
    <w:rsid w:val="000C2493"/>
    <w:rsid w:val="000E057B"/>
    <w:rsid w:val="000E3F19"/>
    <w:rsid w:val="000F293E"/>
    <w:rsid w:val="000F5079"/>
    <w:rsid w:val="000F526B"/>
    <w:rsid w:val="00121141"/>
    <w:rsid w:val="001367B8"/>
    <w:rsid w:val="0016342B"/>
    <w:rsid w:val="00190EFA"/>
    <w:rsid w:val="001B4005"/>
    <w:rsid w:val="001C2AB6"/>
    <w:rsid w:val="001C4F5C"/>
    <w:rsid w:val="001F1FBE"/>
    <w:rsid w:val="00202ECB"/>
    <w:rsid w:val="002129B6"/>
    <w:rsid w:val="00233BF1"/>
    <w:rsid w:val="00261F37"/>
    <w:rsid w:val="00277248"/>
    <w:rsid w:val="002B7CB4"/>
    <w:rsid w:val="002F67BE"/>
    <w:rsid w:val="003173DB"/>
    <w:rsid w:val="00337E58"/>
    <w:rsid w:val="00355B2C"/>
    <w:rsid w:val="003E3D49"/>
    <w:rsid w:val="00416F31"/>
    <w:rsid w:val="0049195F"/>
    <w:rsid w:val="004A44C7"/>
    <w:rsid w:val="0051256D"/>
    <w:rsid w:val="00520C4A"/>
    <w:rsid w:val="00553248"/>
    <w:rsid w:val="005A2400"/>
    <w:rsid w:val="005C7204"/>
    <w:rsid w:val="005E2A21"/>
    <w:rsid w:val="006811A1"/>
    <w:rsid w:val="0068302F"/>
    <w:rsid w:val="006A431E"/>
    <w:rsid w:val="006B5C12"/>
    <w:rsid w:val="006F76B8"/>
    <w:rsid w:val="0070405F"/>
    <w:rsid w:val="007167AA"/>
    <w:rsid w:val="007570E5"/>
    <w:rsid w:val="007C439B"/>
    <w:rsid w:val="007F6236"/>
    <w:rsid w:val="00806C52"/>
    <w:rsid w:val="00841329"/>
    <w:rsid w:val="00850805"/>
    <w:rsid w:val="00870864"/>
    <w:rsid w:val="0087602B"/>
    <w:rsid w:val="008905A6"/>
    <w:rsid w:val="008E1E01"/>
    <w:rsid w:val="0092072D"/>
    <w:rsid w:val="009368A7"/>
    <w:rsid w:val="009E103A"/>
    <w:rsid w:val="00A312CF"/>
    <w:rsid w:val="00A72731"/>
    <w:rsid w:val="00A772FD"/>
    <w:rsid w:val="00A967C1"/>
    <w:rsid w:val="00AA0F91"/>
    <w:rsid w:val="00AA29EC"/>
    <w:rsid w:val="00AC4516"/>
    <w:rsid w:val="00AD33B4"/>
    <w:rsid w:val="00AD7397"/>
    <w:rsid w:val="00B3187F"/>
    <w:rsid w:val="00B33B67"/>
    <w:rsid w:val="00B63AC8"/>
    <w:rsid w:val="00B71876"/>
    <w:rsid w:val="00B7440E"/>
    <w:rsid w:val="00BA1D83"/>
    <w:rsid w:val="00C042AF"/>
    <w:rsid w:val="00C3166C"/>
    <w:rsid w:val="00C512D0"/>
    <w:rsid w:val="00C8291C"/>
    <w:rsid w:val="00C87E11"/>
    <w:rsid w:val="00C97539"/>
    <w:rsid w:val="00CB14D6"/>
    <w:rsid w:val="00CB5F9F"/>
    <w:rsid w:val="00CB6160"/>
    <w:rsid w:val="00CC74CF"/>
    <w:rsid w:val="00D446EC"/>
    <w:rsid w:val="00D55189"/>
    <w:rsid w:val="00D73A70"/>
    <w:rsid w:val="00D74518"/>
    <w:rsid w:val="00D9388F"/>
    <w:rsid w:val="00DB7C33"/>
    <w:rsid w:val="00DC7E07"/>
    <w:rsid w:val="00E24569"/>
    <w:rsid w:val="00E317EB"/>
    <w:rsid w:val="00E47D26"/>
    <w:rsid w:val="00E5784E"/>
    <w:rsid w:val="00E60199"/>
    <w:rsid w:val="00EA6509"/>
    <w:rsid w:val="00EE030A"/>
    <w:rsid w:val="00EE6625"/>
    <w:rsid w:val="00F63430"/>
    <w:rsid w:val="00F90E57"/>
    <w:rsid w:val="00FE5177"/>
    <w:rsid w:val="00FF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6F9F1D"/>
  <w15:docId w15:val="{2C7A076D-5FA9-4282-B4C2-D874DB98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0C4A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10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17C48"/>
    <w:rPr>
      <w:rFonts w:ascii="Tahoma" w:hAnsi="Tahoma" w:cs="Tahoma"/>
      <w:sz w:val="16"/>
      <w:szCs w:val="16"/>
    </w:rPr>
  </w:style>
  <w:style w:type="character" w:styleId="Hyperlink">
    <w:name w:val="Hyperlink"/>
    <w:rsid w:val="00806C52"/>
    <w:rPr>
      <w:color w:val="0000FF"/>
      <w:u w:val="single"/>
    </w:rPr>
  </w:style>
  <w:style w:type="paragraph" w:styleId="Fuzeile">
    <w:name w:val="footer"/>
    <w:basedOn w:val="Standard"/>
    <w:rsid w:val="009E103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E103A"/>
  </w:style>
  <w:style w:type="paragraph" w:styleId="Kopfzeile">
    <w:name w:val="header"/>
    <w:basedOn w:val="Standard"/>
    <w:rsid w:val="009E103A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CB6160"/>
    <w:pPr>
      <w:ind w:left="720"/>
    </w:pPr>
    <w:rPr>
      <w:rFonts w:eastAsia="Calibri"/>
    </w:rPr>
  </w:style>
  <w:style w:type="paragraph" w:customStyle="1" w:styleId="1berschrift">
    <w:name w:val="1.Überschrift"/>
    <w:basedOn w:val="Standard"/>
    <w:qFormat/>
    <w:rsid w:val="00121141"/>
    <w:pPr>
      <w:numPr>
        <w:numId w:val="2"/>
      </w:numPr>
      <w:tabs>
        <w:tab w:val="left" w:pos="1855"/>
      </w:tabs>
      <w:spacing w:line="276" w:lineRule="auto"/>
    </w:pPr>
    <w:rPr>
      <w:rFonts w:asciiTheme="minorHAnsi" w:eastAsia="Calibri" w:hAnsiTheme="minorHAnsi" w:cstheme="minorHAnsi"/>
      <w:b/>
      <w:color w:val="C00000"/>
      <w:sz w:val="28"/>
      <w:szCs w:val="28"/>
      <w:lang w:val="en-GB" w:eastAsia="en-US"/>
    </w:rPr>
  </w:style>
  <w:style w:type="paragraph" w:customStyle="1" w:styleId="21berschrift">
    <w:name w:val="2.1.Überschrift"/>
    <w:basedOn w:val="Standard"/>
    <w:qFormat/>
    <w:rsid w:val="00121141"/>
    <w:pPr>
      <w:numPr>
        <w:ilvl w:val="1"/>
        <w:numId w:val="2"/>
      </w:numPr>
      <w:tabs>
        <w:tab w:val="left" w:pos="720"/>
      </w:tabs>
      <w:spacing w:before="240"/>
    </w:pPr>
    <w:rPr>
      <w:rFonts w:asciiTheme="minorHAnsi" w:hAnsiTheme="minorHAnsi" w:cs="Arial"/>
      <w:caps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7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pickardt@kompetenznetz-ahf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bauer@kompetenznetz-ahf.de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KNAHF_Studien-Antragsmuster_v13041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KNAHF_Studien-Antragsmuster_v130410Form</Template>
  <TotalTime>0</TotalTime>
  <Pages>1</Pages>
  <Words>187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KNAHF - Antragsmuster</vt:lpstr>
    </vt:vector>
  </TitlesOfParts>
  <Company>KNAHF</Company>
  <LinksUpToDate>false</LinksUpToDate>
  <CharactersWithSpaces>1366</CharactersWithSpaces>
  <SharedDoc>false</SharedDoc>
  <HLinks>
    <vt:vector size="6" baseType="variant">
      <vt:variant>
        <vt:i4>4325423</vt:i4>
      </vt:variant>
      <vt:variant>
        <vt:i4>0</vt:i4>
      </vt:variant>
      <vt:variant>
        <vt:i4>0</vt:i4>
      </vt:variant>
      <vt:variant>
        <vt:i4>5</vt:i4>
      </vt:variant>
      <vt:variant>
        <vt:lpwstr>mailto:ubauer@kompetenznetz-ahf.de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KNAHF - Antragsmuster</dc:title>
  <dc:subject/>
  <dc:creator>pickardt</dc:creator>
  <cp:keywords/>
  <cp:lastModifiedBy>Pickardt, PD Dr. rer. nat. Thomas</cp:lastModifiedBy>
  <cp:revision>12</cp:revision>
  <cp:lastPrinted>2013-03-20T13:20:00Z</cp:lastPrinted>
  <dcterms:created xsi:type="dcterms:W3CDTF">2019-07-09T14:40:00Z</dcterms:created>
  <dcterms:modified xsi:type="dcterms:W3CDTF">2022-04-11T14:50:00Z</dcterms:modified>
</cp:coreProperties>
</file>